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298" w:rsidRPr="002C1788" w:rsidRDefault="0058598B" w:rsidP="00001298">
      <w:pPr>
        <w:rPr>
          <w:rFonts w:ascii="Verdana" w:hAnsi="Verdana"/>
          <w:sz w:val="20"/>
          <w:lang w:val="en-US" w:eastAsia="da-DK"/>
        </w:rPr>
      </w:pPr>
      <w:bookmarkStart w:id="0" w:name="_GoBack"/>
      <w:bookmarkEnd w:id="0"/>
      <w:r>
        <w:rPr>
          <w:rFonts w:ascii="Verdana" w:hAnsi="Verdana"/>
          <w:noProof/>
          <w:sz w:val="20"/>
          <w:lang w:eastAsia="da-DK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-488950</wp:posOffset>
                </wp:positionV>
                <wp:extent cx="2317115" cy="137033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115" cy="137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1788" w:rsidRPr="003442AC" w:rsidRDefault="002C1788" w:rsidP="00001298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2133600" cy="1152525"/>
                                  <wp:effectExtent l="19050" t="0" r="0" b="0"/>
                                  <wp:docPr id="1" name="Billede 9" descr="SundBy_logo_LightBlue2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9" descr="SundBy_logo_LightBlue2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26000" rIns="9144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.3pt;margin-top:-38.5pt;width:182.45pt;height:107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" filled="f" stroked="f">
                <v:textbox inset=",3.5mm,,2.5mm">
                  <w:txbxContent>
                    <w:p w:rsidR="002C1788" w:rsidRPr="003442AC" w:rsidRDefault="002C1788" w:rsidP="00001298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133600" cy="1152525"/>
                            <wp:effectExtent l="19050" t="0" r="0" b="0"/>
                            <wp:docPr id="1" name="Billede 9" descr="SundBy_logo_LightBlue2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9" descr="SundBy_logo_LightBlue2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0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color w:val="000000"/>
          <w:sz w:val="20"/>
          <w:lang w:eastAsia="da-DK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-374650</wp:posOffset>
                </wp:positionV>
                <wp:extent cx="2514600" cy="1143000"/>
                <wp:effectExtent l="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1788" w:rsidRDefault="002C1788" w:rsidP="00001298">
                            <w:pPr>
                              <w:pStyle w:val="Adresse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Sund By sekretariatet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br/>
                              <w:t>c/o KL-huset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br/>
                              <w:t>Weidekampsgade 10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br/>
                              <w:t>2300 København S.</w:t>
                            </w:r>
                          </w:p>
                          <w:p w:rsidR="002C1788" w:rsidRPr="00DA107E" w:rsidRDefault="002C1788" w:rsidP="00001298">
                            <w:pPr>
                              <w:pStyle w:val="Adresse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post@sundbynetvaerket.dk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321.5pt;margin-top:-29.5pt;width:198pt;height:9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" filled="f" stroked="f">
                <v:textbox inset=",7.2pt,,7.2pt">
                  <w:txbxContent>
                    <w:p w:rsidR="002C1788" w:rsidRDefault="002C1788" w:rsidP="00001298">
                      <w:pPr>
                        <w:pStyle w:val="Adresse"/>
                        <w:rPr>
                          <w:rFonts w:ascii="Calibri" w:hAnsi="Calibri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Sund By sekretariatet</w:t>
                      </w:r>
                      <w:r>
                        <w:rPr>
                          <w:rFonts w:ascii="Calibri" w:hAnsi="Calibri"/>
                          <w:sz w:val="18"/>
                        </w:rPr>
                        <w:br/>
                        <w:t>c/o KL-huset</w:t>
                      </w:r>
                      <w:r>
                        <w:rPr>
                          <w:rFonts w:ascii="Calibri" w:hAnsi="Calibri"/>
                          <w:sz w:val="18"/>
                        </w:rPr>
                        <w:br/>
                        <w:t>Weidekampsgade 10</w:t>
                      </w:r>
                      <w:r>
                        <w:rPr>
                          <w:rFonts w:ascii="Calibri" w:hAnsi="Calibri"/>
                          <w:sz w:val="18"/>
                        </w:rPr>
                        <w:br/>
                        <w:t>2300 København S.</w:t>
                      </w:r>
                    </w:p>
                    <w:p w:rsidR="002C1788" w:rsidRPr="00DA107E" w:rsidRDefault="002C1788" w:rsidP="00001298">
                      <w:pPr>
                        <w:pStyle w:val="Adresse"/>
                        <w:rPr>
                          <w:rFonts w:ascii="Calibri" w:hAnsi="Calibri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post@sundbynetvaerket.dk</w:t>
                      </w:r>
                      <w:r>
                        <w:rPr>
                          <w:rFonts w:ascii="Calibri" w:hAnsi="Calibri"/>
                          <w:sz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001298" w:rsidRPr="002C1788" w:rsidRDefault="00001298" w:rsidP="00001298">
      <w:pPr>
        <w:rPr>
          <w:rFonts w:ascii="Verdana" w:hAnsi="Verdana"/>
          <w:sz w:val="20"/>
          <w:lang w:val="en-US" w:eastAsia="da-DK"/>
        </w:rPr>
      </w:pPr>
    </w:p>
    <w:p w:rsidR="009D1FB2" w:rsidRPr="002C1788" w:rsidRDefault="0058598B" w:rsidP="00001298">
      <w:pPr>
        <w:rPr>
          <w:rFonts w:ascii="Verdana" w:hAnsi="Verdana"/>
          <w:sz w:val="20"/>
          <w:lang w:val="en-US" w:eastAsia="da-DK"/>
        </w:rPr>
      </w:pPr>
      <w:r>
        <w:rPr>
          <w:rFonts w:ascii="Verdana" w:hAnsi="Verdana"/>
          <w:noProof/>
          <w:sz w:val="20"/>
          <w:lang w:eastAsia="da-DK"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270509</wp:posOffset>
                </wp:positionV>
                <wp:extent cx="6551930" cy="0"/>
                <wp:effectExtent l="0" t="19050" r="20320" b="38100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193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-2.5pt;margin-top:21.3pt;width:515.9pt;height:0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" strokecolor="#e36c0a" strokeweight="4pt"/>
            </w:pict>
          </mc:Fallback>
        </mc:AlternateContent>
      </w:r>
    </w:p>
    <w:p w:rsidR="009D1FB2" w:rsidRPr="002C1788" w:rsidRDefault="009D1FB2" w:rsidP="00001298">
      <w:pPr>
        <w:rPr>
          <w:rFonts w:ascii="Verdana" w:hAnsi="Verdana"/>
          <w:sz w:val="20"/>
          <w:lang w:val="en-US" w:eastAsia="da-DK"/>
        </w:rPr>
      </w:pPr>
    </w:p>
    <w:p w:rsidR="009D1FB2" w:rsidRPr="002C1788" w:rsidRDefault="009D1FB2" w:rsidP="00001298">
      <w:pPr>
        <w:rPr>
          <w:rFonts w:ascii="Verdana" w:hAnsi="Verdana"/>
          <w:b/>
          <w:sz w:val="20"/>
          <w:lang w:eastAsia="da-DK"/>
        </w:rPr>
      </w:pPr>
      <w:r w:rsidRPr="002C1788">
        <w:rPr>
          <w:rFonts w:ascii="Verdana" w:hAnsi="Verdana"/>
          <w:b/>
          <w:sz w:val="20"/>
          <w:lang w:eastAsia="da-DK"/>
        </w:rPr>
        <w:t xml:space="preserve">Sunde arbejdspladser – temagruppemøde den 2. </w:t>
      </w:r>
      <w:r w:rsidR="009E3A58" w:rsidRPr="002C1788">
        <w:rPr>
          <w:rFonts w:ascii="Verdana" w:hAnsi="Verdana"/>
          <w:b/>
          <w:sz w:val="20"/>
          <w:lang w:eastAsia="da-DK"/>
        </w:rPr>
        <w:t>oktober</w:t>
      </w:r>
      <w:r w:rsidRPr="002C1788">
        <w:rPr>
          <w:rFonts w:ascii="Verdana" w:hAnsi="Verdana"/>
          <w:b/>
          <w:sz w:val="20"/>
          <w:lang w:eastAsia="da-DK"/>
        </w:rPr>
        <w:t xml:space="preserve"> 2014</w:t>
      </w:r>
    </w:p>
    <w:p w:rsidR="00614B1E" w:rsidRPr="002C1788" w:rsidRDefault="00A55005" w:rsidP="00001298">
      <w:pPr>
        <w:rPr>
          <w:rFonts w:ascii="Verdana" w:hAnsi="Verdana"/>
          <w:sz w:val="20"/>
          <w:lang w:eastAsia="da-DK"/>
        </w:rPr>
      </w:pPr>
      <w:r w:rsidRPr="002C1788">
        <w:rPr>
          <w:rFonts w:ascii="Verdana" w:hAnsi="Verdana"/>
          <w:sz w:val="20"/>
          <w:lang w:eastAsia="da-DK"/>
        </w:rPr>
        <w:t xml:space="preserve">Mødet </w:t>
      </w:r>
      <w:r w:rsidR="002C1788">
        <w:rPr>
          <w:rFonts w:ascii="Verdana" w:hAnsi="Verdana"/>
          <w:sz w:val="20"/>
          <w:lang w:eastAsia="da-DK"/>
        </w:rPr>
        <w:t>blev holdt</w:t>
      </w:r>
      <w:r w:rsidR="009D1FB2" w:rsidRPr="002C1788">
        <w:rPr>
          <w:rFonts w:ascii="Verdana" w:hAnsi="Verdana"/>
          <w:sz w:val="20"/>
          <w:lang w:eastAsia="da-DK"/>
        </w:rPr>
        <w:t xml:space="preserve"> </w:t>
      </w:r>
      <w:r w:rsidR="009E3A58" w:rsidRPr="002C1788">
        <w:rPr>
          <w:rFonts w:ascii="Verdana" w:hAnsi="Verdana"/>
          <w:sz w:val="20"/>
          <w:lang w:eastAsia="da-DK"/>
        </w:rPr>
        <w:t xml:space="preserve">i </w:t>
      </w:r>
      <w:r w:rsidR="0072725E" w:rsidRPr="002C1788">
        <w:rPr>
          <w:rFonts w:ascii="Verdana" w:hAnsi="Verdana"/>
          <w:sz w:val="20"/>
          <w:lang w:eastAsia="da-DK"/>
        </w:rPr>
        <w:t>KL</w:t>
      </w:r>
      <w:r w:rsidR="009E3A58" w:rsidRPr="002C1788">
        <w:rPr>
          <w:rFonts w:ascii="Verdana" w:hAnsi="Verdana"/>
          <w:sz w:val="20"/>
          <w:lang w:eastAsia="da-DK"/>
        </w:rPr>
        <w:t>-Huset</w:t>
      </w:r>
      <w:r w:rsidR="00C20476" w:rsidRPr="002C1788">
        <w:rPr>
          <w:rFonts w:ascii="Verdana" w:hAnsi="Verdana"/>
          <w:sz w:val="20"/>
          <w:lang w:eastAsia="da-DK"/>
        </w:rPr>
        <w:t xml:space="preserve">, </w:t>
      </w:r>
      <w:r w:rsidR="00F52BDA" w:rsidRPr="002C1788">
        <w:rPr>
          <w:rFonts w:ascii="Verdana" w:hAnsi="Verdana"/>
          <w:sz w:val="20"/>
          <w:lang w:eastAsia="da-DK"/>
        </w:rPr>
        <w:t xml:space="preserve">Weidekampsgade </w:t>
      </w:r>
      <w:r w:rsidR="009E3A58" w:rsidRPr="002C1788">
        <w:rPr>
          <w:rFonts w:ascii="Verdana" w:hAnsi="Verdana"/>
          <w:sz w:val="20"/>
          <w:lang w:eastAsia="da-DK"/>
        </w:rPr>
        <w:t>10, 2300 København S. fra kl. 10-15.30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33"/>
        <w:gridCol w:w="4499"/>
        <w:gridCol w:w="4988"/>
      </w:tblGrid>
      <w:tr w:rsidR="00417BB6" w:rsidRPr="002C1788" w:rsidTr="00417BB6">
        <w:tc>
          <w:tcPr>
            <w:tcW w:w="6172" w:type="dxa"/>
            <w:gridSpan w:val="2"/>
          </w:tcPr>
          <w:p w:rsidR="00417BB6" w:rsidRPr="002C1788" w:rsidRDefault="00417BB6" w:rsidP="00712052">
            <w:pPr>
              <w:rPr>
                <w:rFonts w:ascii="Verdana" w:hAnsi="Verdana"/>
                <w:b/>
                <w:sz w:val="20"/>
              </w:rPr>
            </w:pPr>
            <w:r w:rsidRPr="002C1788">
              <w:rPr>
                <w:rFonts w:ascii="Verdana" w:hAnsi="Verdana"/>
                <w:b/>
                <w:sz w:val="20"/>
              </w:rPr>
              <w:t>Program den 2. oktober 2014</w:t>
            </w:r>
          </w:p>
        </w:tc>
        <w:tc>
          <w:tcPr>
            <w:tcW w:w="4248" w:type="dxa"/>
          </w:tcPr>
          <w:p w:rsidR="00417BB6" w:rsidRPr="002C1788" w:rsidRDefault="00417BB6" w:rsidP="00712052">
            <w:pPr>
              <w:rPr>
                <w:rFonts w:ascii="Verdana" w:hAnsi="Verdana"/>
                <w:b/>
                <w:sz w:val="20"/>
              </w:rPr>
            </w:pPr>
          </w:p>
        </w:tc>
      </w:tr>
      <w:tr w:rsidR="00743E3E" w:rsidRPr="002C1788" w:rsidTr="00417BB6">
        <w:trPr>
          <w:trHeight w:val="601"/>
        </w:trPr>
        <w:tc>
          <w:tcPr>
            <w:tcW w:w="988" w:type="dxa"/>
          </w:tcPr>
          <w:p w:rsidR="00417BB6" w:rsidRPr="002C1788" w:rsidRDefault="00417BB6" w:rsidP="00614B1E">
            <w:pPr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10.00</w:t>
            </w:r>
          </w:p>
        </w:tc>
        <w:tc>
          <w:tcPr>
            <w:tcW w:w="5184" w:type="dxa"/>
          </w:tcPr>
          <w:p w:rsidR="00417BB6" w:rsidRPr="002C1788" w:rsidRDefault="00417BB6" w:rsidP="00F52BDA">
            <w:pPr>
              <w:rPr>
                <w:rFonts w:ascii="Verdana" w:hAnsi="Verdana"/>
                <w:b/>
                <w:sz w:val="20"/>
              </w:rPr>
            </w:pPr>
            <w:r w:rsidRPr="002C1788">
              <w:rPr>
                <w:rFonts w:ascii="Verdana" w:hAnsi="Verdana"/>
                <w:b/>
                <w:sz w:val="20"/>
              </w:rPr>
              <w:t>Præsentation og velkomst</w:t>
            </w:r>
          </w:p>
          <w:p w:rsidR="00417BB6" w:rsidRPr="002C1788" w:rsidRDefault="00417BB6" w:rsidP="00614B1E">
            <w:pPr>
              <w:rPr>
                <w:rFonts w:ascii="Verdana" w:hAnsi="Verdana"/>
                <w:sz w:val="20"/>
              </w:rPr>
            </w:pPr>
          </w:p>
        </w:tc>
        <w:tc>
          <w:tcPr>
            <w:tcW w:w="4248" w:type="dxa"/>
          </w:tcPr>
          <w:p w:rsidR="00417BB6" w:rsidRPr="002C1788" w:rsidRDefault="00417BB6" w:rsidP="00F52BDA">
            <w:pPr>
              <w:rPr>
                <w:rFonts w:ascii="Verdana" w:hAnsi="Verdana"/>
                <w:b/>
                <w:sz w:val="20"/>
              </w:rPr>
            </w:pPr>
          </w:p>
        </w:tc>
      </w:tr>
      <w:tr w:rsidR="00743E3E" w:rsidRPr="002C1788" w:rsidTr="00417BB6">
        <w:tc>
          <w:tcPr>
            <w:tcW w:w="988" w:type="dxa"/>
          </w:tcPr>
          <w:p w:rsidR="00417BB6" w:rsidRPr="002C1788" w:rsidRDefault="00417BB6" w:rsidP="00614B1E">
            <w:pPr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10.10 -10.30</w:t>
            </w:r>
          </w:p>
        </w:tc>
        <w:tc>
          <w:tcPr>
            <w:tcW w:w="5184" w:type="dxa"/>
          </w:tcPr>
          <w:p w:rsidR="00417BB6" w:rsidRPr="002C1788" w:rsidRDefault="00417BB6" w:rsidP="00412886">
            <w:pPr>
              <w:rPr>
                <w:rFonts w:ascii="Verdana" w:hAnsi="Verdana"/>
                <w:b/>
                <w:sz w:val="20"/>
              </w:rPr>
            </w:pPr>
            <w:r w:rsidRPr="002C1788">
              <w:rPr>
                <w:rFonts w:ascii="Verdana" w:hAnsi="Verdana"/>
                <w:b/>
                <w:sz w:val="20"/>
              </w:rPr>
              <w:t xml:space="preserve">Nyt fra Formandskabet </w:t>
            </w:r>
          </w:p>
          <w:p w:rsidR="00417BB6" w:rsidRPr="002C1788" w:rsidRDefault="00417BB6" w:rsidP="00412886">
            <w:pPr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- herunder tilbagemelding fra møde med Center for Forebyggelse i Praksis</w:t>
            </w:r>
          </w:p>
          <w:p w:rsidR="00417BB6" w:rsidRPr="002C1788" w:rsidRDefault="00417BB6" w:rsidP="00412886">
            <w:pPr>
              <w:rPr>
                <w:rFonts w:ascii="Verdana" w:hAnsi="Verdana"/>
                <w:b/>
                <w:bCs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v. Tine</w:t>
            </w:r>
          </w:p>
        </w:tc>
        <w:tc>
          <w:tcPr>
            <w:tcW w:w="4248" w:type="dxa"/>
          </w:tcPr>
          <w:p w:rsidR="00417BB6" w:rsidRPr="002C1788" w:rsidRDefault="00417BB6" w:rsidP="00417BB6">
            <w:pPr>
              <w:pStyle w:val="Listeafsnit"/>
              <w:numPr>
                <w:ilvl w:val="0"/>
                <w:numId w:val="22"/>
              </w:numPr>
              <w:rPr>
                <w:rFonts w:ascii="Verdana" w:hAnsi="Verdana"/>
                <w:sz w:val="20"/>
                <w:szCs w:val="20"/>
              </w:rPr>
            </w:pPr>
            <w:r w:rsidRPr="002C1788">
              <w:rPr>
                <w:rFonts w:ascii="Verdana" w:hAnsi="Verdana"/>
                <w:sz w:val="20"/>
                <w:szCs w:val="20"/>
              </w:rPr>
              <w:t xml:space="preserve">Møde med </w:t>
            </w:r>
            <w:r w:rsidR="005C0147" w:rsidRPr="002C1788">
              <w:rPr>
                <w:rFonts w:ascii="Verdana" w:hAnsi="Verdana"/>
                <w:sz w:val="20"/>
                <w:szCs w:val="20"/>
              </w:rPr>
              <w:t>C</w:t>
            </w:r>
            <w:r w:rsidRPr="002C1788">
              <w:rPr>
                <w:rFonts w:ascii="Verdana" w:hAnsi="Verdana"/>
                <w:sz w:val="20"/>
                <w:szCs w:val="20"/>
              </w:rPr>
              <w:t xml:space="preserve">enter for forebyggelse i praksis afholdt </w:t>
            </w:r>
            <w:r w:rsidR="008F75ED" w:rsidRPr="002C1788">
              <w:rPr>
                <w:rFonts w:ascii="Verdana" w:hAnsi="Verdana"/>
                <w:sz w:val="20"/>
                <w:szCs w:val="20"/>
              </w:rPr>
              <w:t>7.</w:t>
            </w:r>
            <w:r w:rsidRPr="002C1788">
              <w:rPr>
                <w:rFonts w:ascii="Verdana" w:hAnsi="Verdana"/>
                <w:sz w:val="20"/>
                <w:szCs w:val="20"/>
              </w:rPr>
              <w:t xml:space="preserve"> august med Karen Eriksen, Christina og Tine</w:t>
            </w:r>
            <w:r w:rsidR="005C0147" w:rsidRPr="002C1788">
              <w:rPr>
                <w:rFonts w:ascii="Verdana" w:hAnsi="Verdana"/>
                <w:sz w:val="20"/>
                <w:szCs w:val="20"/>
              </w:rPr>
              <w:t>. Emnerne var:</w:t>
            </w:r>
          </w:p>
          <w:p w:rsidR="00417BB6" w:rsidRPr="002C1788" w:rsidRDefault="00417BB6" w:rsidP="00417BB6">
            <w:pPr>
              <w:pStyle w:val="Listeafsnit"/>
              <w:rPr>
                <w:rFonts w:ascii="Verdana" w:hAnsi="Verdana"/>
                <w:b/>
                <w:sz w:val="20"/>
                <w:szCs w:val="20"/>
              </w:rPr>
            </w:pPr>
          </w:p>
          <w:p w:rsidR="00417BB6" w:rsidRPr="002C1788" w:rsidRDefault="00E63AA1" w:rsidP="005C0147">
            <w:pPr>
              <w:numPr>
                <w:ilvl w:val="1"/>
                <w:numId w:val="22"/>
              </w:numPr>
              <w:rPr>
                <w:rFonts w:ascii="Verdana" w:hAnsi="Verdana"/>
                <w:sz w:val="20"/>
              </w:rPr>
            </w:pPr>
            <w:r w:rsidRPr="00120650">
              <w:rPr>
                <w:rFonts w:ascii="Verdana" w:hAnsi="Verdana"/>
                <w:sz w:val="20"/>
              </w:rPr>
              <w:t>Fremadrettet</w:t>
            </w:r>
            <w:r>
              <w:rPr>
                <w:rFonts w:ascii="Verdana" w:hAnsi="Verdana"/>
                <w:color w:val="FF0000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</w:t>
            </w:r>
            <w:r w:rsidR="00417BB6" w:rsidRPr="002C1788">
              <w:rPr>
                <w:rFonts w:ascii="Verdana" w:hAnsi="Verdana"/>
                <w:sz w:val="20"/>
              </w:rPr>
              <w:t xml:space="preserve">amarbejde det sidste 1½ år </w:t>
            </w:r>
            <w:r w:rsidR="005C0147" w:rsidRPr="002C1788">
              <w:rPr>
                <w:rFonts w:ascii="Verdana" w:hAnsi="Verdana"/>
                <w:sz w:val="20"/>
              </w:rPr>
              <w:t>af centret</w:t>
            </w:r>
            <w:r w:rsidR="008F75ED" w:rsidRPr="002C1788">
              <w:rPr>
                <w:rFonts w:ascii="Verdana" w:hAnsi="Verdana"/>
                <w:sz w:val="20"/>
              </w:rPr>
              <w:t>s</w:t>
            </w:r>
            <w:r w:rsidR="005C0147" w:rsidRPr="002C1788">
              <w:rPr>
                <w:rFonts w:ascii="Verdana" w:hAnsi="Verdana"/>
                <w:sz w:val="20"/>
              </w:rPr>
              <w:t xml:space="preserve"> levetid:</w:t>
            </w:r>
            <w:r w:rsidR="00417BB6" w:rsidRPr="002C1788">
              <w:rPr>
                <w:rFonts w:ascii="Verdana" w:hAnsi="Verdana"/>
                <w:sz w:val="20"/>
              </w:rPr>
              <w:t xml:space="preserve"> De er stor set </w:t>
            </w:r>
            <w:r w:rsidR="005C0147" w:rsidRPr="002C1788">
              <w:rPr>
                <w:rFonts w:ascii="Verdana" w:hAnsi="Verdana"/>
                <w:sz w:val="20"/>
              </w:rPr>
              <w:t>”</w:t>
            </w:r>
            <w:r w:rsidR="00417BB6" w:rsidRPr="002C1788">
              <w:rPr>
                <w:rFonts w:ascii="Verdana" w:hAnsi="Verdana"/>
                <w:sz w:val="20"/>
              </w:rPr>
              <w:t>booket op</w:t>
            </w:r>
            <w:r w:rsidR="005C0147" w:rsidRPr="002C1788">
              <w:rPr>
                <w:rFonts w:ascii="Verdana" w:hAnsi="Verdana"/>
                <w:sz w:val="20"/>
              </w:rPr>
              <w:t xml:space="preserve">” med andre opgaver på centrets arbejdsplan, men </w:t>
            </w:r>
            <w:r w:rsidR="00417BB6" w:rsidRPr="002C1788">
              <w:rPr>
                <w:rFonts w:ascii="Verdana" w:hAnsi="Verdana"/>
                <w:sz w:val="20"/>
              </w:rPr>
              <w:t xml:space="preserve">vi er på </w:t>
            </w:r>
            <w:r w:rsidR="005C0147" w:rsidRPr="002C1788">
              <w:rPr>
                <w:rFonts w:ascii="Verdana" w:hAnsi="Verdana"/>
                <w:sz w:val="20"/>
              </w:rPr>
              <w:t xml:space="preserve">en </w:t>
            </w:r>
            <w:r w:rsidR="00417BB6" w:rsidRPr="002C1788">
              <w:rPr>
                <w:rFonts w:ascii="Verdana" w:hAnsi="Verdana"/>
                <w:sz w:val="20"/>
              </w:rPr>
              <w:t>’bobler</w:t>
            </w:r>
            <w:r w:rsidR="005C0147" w:rsidRPr="002C1788">
              <w:rPr>
                <w:rFonts w:ascii="Verdana" w:hAnsi="Verdana"/>
                <w:sz w:val="20"/>
              </w:rPr>
              <w:t>liste’, som måske kan give en mulighed næste år.</w:t>
            </w:r>
          </w:p>
          <w:p w:rsidR="00B26A50" w:rsidRPr="00120650" w:rsidRDefault="005C0147" w:rsidP="005C0147">
            <w:pPr>
              <w:numPr>
                <w:ilvl w:val="1"/>
                <w:numId w:val="22"/>
              </w:numPr>
              <w:rPr>
                <w:rFonts w:ascii="Verdana" w:hAnsi="Verdana"/>
                <w:color w:val="FF0000"/>
                <w:sz w:val="20"/>
              </w:rPr>
            </w:pPr>
            <w:r w:rsidRPr="00120650">
              <w:rPr>
                <w:rFonts w:ascii="Verdana" w:hAnsi="Verdana"/>
                <w:sz w:val="20"/>
              </w:rPr>
              <w:t>V</w:t>
            </w:r>
            <w:r w:rsidR="00417BB6" w:rsidRPr="00120650">
              <w:rPr>
                <w:rFonts w:ascii="Verdana" w:hAnsi="Verdana"/>
                <w:sz w:val="20"/>
              </w:rPr>
              <w:t xml:space="preserve">ores interesse </w:t>
            </w:r>
            <w:r w:rsidRPr="00120650">
              <w:rPr>
                <w:rFonts w:ascii="Verdana" w:hAnsi="Verdana"/>
                <w:sz w:val="20"/>
              </w:rPr>
              <w:t xml:space="preserve">for et tættere samarbejde med den nye temagruppe: ”Beskæftigelse og sundhed” </w:t>
            </w:r>
            <w:r w:rsidR="00417BB6" w:rsidRPr="00120650">
              <w:rPr>
                <w:rFonts w:ascii="Verdana" w:hAnsi="Verdana"/>
                <w:sz w:val="20"/>
              </w:rPr>
              <w:t>er givet videre</w:t>
            </w:r>
            <w:r w:rsidRPr="00120650">
              <w:rPr>
                <w:rFonts w:ascii="Verdana" w:hAnsi="Verdana"/>
                <w:sz w:val="20"/>
              </w:rPr>
              <w:t xml:space="preserve"> til Eva Burchard</w:t>
            </w:r>
            <w:r w:rsidR="00417BB6" w:rsidRPr="00120650">
              <w:rPr>
                <w:rFonts w:ascii="Verdana" w:hAnsi="Verdana"/>
                <w:sz w:val="20"/>
              </w:rPr>
              <w:t xml:space="preserve">. </w:t>
            </w:r>
            <w:r w:rsidRPr="00120650">
              <w:rPr>
                <w:rFonts w:ascii="Verdana" w:hAnsi="Verdana"/>
                <w:sz w:val="20"/>
              </w:rPr>
              <w:t xml:space="preserve">Vi er velkomne til at kontakte hende. </w:t>
            </w:r>
          </w:p>
          <w:p w:rsidR="00417BB6" w:rsidRPr="002C1788" w:rsidRDefault="00120650" w:rsidP="005C0147">
            <w:pPr>
              <w:pStyle w:val="Listeafsnit"/>
              <w:numPr>
                <w:ilvl w:val="1"/>
                <w:numId w:val="22"/>
              </w:numPr>
              <w:rPr>
                <w:rFonts w:ascii="Verdana" w:hAnsi="Verdana"/>
                <w:sz w:val="20"/>
                <w:szCs w:val="20"/>
              </w:rPr>
            </w:pPr>
            <w:r w:rsidRPr="00120650">
              <w:rPr>
                <w:rFonts w:ascii="Verdana" w:hAnsi="Verdana"/>
                <w:sz w:val="20"/>
                <w:szCs w:val="20"/>
              </w:rPr>
              <w:t>Et</w:t>
            </w:r>
            <w:r w:rsidR="00B26A50" w:rsidRPr="00120650">
              <w:rPr>
                <w:rFonts w:ascii="Verdana" w:hAnsi="Verdana"/>
                <w:color w:val="FF0000"/>
                <w:sz w:val="20"/>
                <w:szCs w:val="20"/>
              </w:rPr>
              <w:t xml:space="preserve"> </w:t>
            </w:r>
            <w:r w:rsidR="00B26A50" w:rsidRPr="00120650">
              <w:rPr>
                <w:rFonts w:ascii="Verdana" w:hAnsi="Verdana"/>
                <w:sz w:val="20"/>
                <w:szCs w:val="20"/>
              </w:rPr>
              <w:t>s</w:t>
            </w:r>
            <w:r w:rsidR="00417BB6" w:rsidRPr="00120650">
              <w:rPr>
                <w:rFonts w:ascii="Verdana" w:hAnsi="Verdana"/>
                <w:sz w:val="20"/>
                <w:szCs w:val="20"/>
              </w:rPr>
              <w:t xml:space="preserve">amarbejde </w:t>
            </w:r>
            <w:r w:rsidR="00B26A50" w:rsidRPr="00120650">
              <w:rPr>
                <w:rFonts w:ascii="Verdana" w:hAnsi="Verdana"/>
                <w:sz w:val="20"/>
                <w:szCs w:val="20"/>
              </w:rPr>
              <w:t xml:space="preserve">er </w:t>
            </w:r>
            <w:r w:rsidR="00417BB6" w:rsidRPr="00120650">
              <w:rPr>
                <w:rFonts w:ascii="Verdana" w:hAnsi="Verdana"/>
                <w:sz w:val="20"/>
                <w:szCs w:val="20"/>
              </w:rPr>
              <w:t xml:space="preserve">ved at blive etableret mellem Sundhedsstyrelsen og arbejdsmarkedets parter </w:t>
            </w:r>
            <w:r w:rsidR="005C0147" w:rsidRPr="00120650">
              <w:rPr>
                <w:rFonts w:ascii="Verdana" w:hAnsi="Verdana"/>
                <w:sz w:val="20"/>
                <w:szCs w:val="20"/>
              </w:rPr>
              <w:t>(FOA, 3F, Dansk Metal, mv</w:t>
            </w:r>
            <w:r w:rsidR="008F75ED" w:rsidRPr="00120650">
              <w:rPr>
                <w:rFonts w:ascii="Verdana" w:hAnsi="Verdana"/>
                <w:sz w:val="20"/>
                <w:szCs w:val="20"/>
              </w:rPr>
              <w:t>)</w:t>
            </w:r>
            <w:r w:rsidR="00417BB6" w:rsidRPr="00120650">
              <w:rPr>
                <w:rFonts w:ascii="Verdana" w:hAnsi="Verdana"/>
                <w:sz w:val="20"/>
                <w:szCs w:val="20"/>
              </w:rPr>
              <w:t xml:space="preserve"> </w:t>
            </w:r>
            <w:r w:rsidR="008F75ED" w:rsidRPr="00120650">
              <w:rPr>
                <w:rFonts w:ascii="Verdana" w:hAnsi="Verdana"/>
                <w:sz w:val="20"/>
                <w:szCs w:val="20"/>
              </w:rPr>
              <w:t>om</w:t>
            </w:r>
            <w:r w:rsidR="00417BB6" w:rsidRPr="00120650">
              <w:rPr>
                <w:rFonts w:ascii="Verdana" w:hAnsi="Verdana"/>
                <w:sz w:val="20"/>
                <w:szCs w:val="20"/>
              </w:rPr>
              <w:t xml:space="preserve"> kortuddannede og sund livsstil. </w:t>
            </w:r>
            <w:r w:rsidR="005C0147" w:rsidRPr="00120650">
              <w:rPr>
                <w:rFonts w:ascii="Verdana" w:hAnsi="Verdana"/>
                <w:sz w:val="20"/>
                <w:szCs w:val="20"/>
              </w:rPr>
              <w:t xml:space="preserve">Stine Flodgaard har opgaven i SST. </w:t>
            </w:r>
            <w:r w:rsidR="00417BB6" w:rsidRPr="00120650">
              <w:rPr>
                <w:rFonts w:ascii="Verdana" w:hAnsi="Verdana"/>
                <w:sz w:val="20"/>
                <w:szCs w:val="20"/>
              </w:rPr>
              <w:t>Mille fra Sundhedsstyrelsen sender en mail til gruppen med informationer om samarbejdet. Evt. oplæg om dette på januarmødet i temagruppen.</w:t>
            </w:r>
          </w:p>
          <w:p w:rsidR="005C0147" w:rsidRPr="002C1788" w:rsidRDefault="005C0147" w:rsidP="005C0147">
            <w:pPr>
              <w:pStyle w:val="Listeafsnit"/>
              <w:rPr>
                <w:rFonts w:ascii="Verdana" w:hAnsi="Verdana"/>
                <w:sz w:val="20"/>
                <w:szCs w:val="20"/>
              </w:rPr>
            </w:pPr>
          </w:p>
          <w:p w:rsidR="005C0147" w:rsidRPr="002C1788" w:rsidRDefault="005C0147" w:rsidP="005C0147">
            <w:pPr>
              <w:numPr>
                <w:ilvl w:val="0"/>
                <w:numId w:val="22"/>
              </w:numPr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 xml:space="preserve">Temadage: Kommunen som sundhedsfremmende arbejdsplads blev afholdt </w:t>
            </w:r>
            <w:r w:rsidR="008F75ED" w:rsidRPr="002C1788">
              <w:rPr>
                <w:rFonts w:ascii="Verdana" w:hAnsi="Verdana"/>
                <w:sz w:val="20"/>
              </w:rPr>
              <w:t>tre steder i landet i foråret</w:t>
            </w:r>
            <w:r w:rsidRPr="002C1788">
              <w:rPr>
                <w:rFonts w:ascii="Verdana" w:hAnsi="Verdana"/>
                <w:sz w:val="20"/>
              </w:rPr>
              <w:t xml:space="preserve">. 15 ud af 45 deltagende kommuner var ikke medlem af Sund By, så vi når lidt flere kommuner, der ikke </w:t>
            </w:r>
            <w:r w:rsidR="008F75ED" w:rsidRPr="002C1788">
              <w:rPr>
                <w:rFonts w:ascii="Verdana" w:hAnsi="Verdana"/>
                <w:sz w:val="20"/>
              </w:rPr>
              <w:t xml:space="preserve">er </w:t>
            </w:r>
            <w:r w:rsidRPr="002C1788">
              <w:rPr>
                <w:rFonts w:ascii="Verdana" w:hAnsi="Verdana"/>
                <w:sz w:val="20"/>
              </w:rPr>
              <w:t xml:space="preserve">med i Sund By på denne måde. </w:t>
            </w:r>
            <w:r w:rsidRPr="002C1788">
              <w:rPr>
                <w:rFonts w:ascii="Verdana" w:hAnsi="Verdana"/>
                <w:b/>
                <w:sz w:val="20"/>
              </w:rPr>
              <w:t>Også</w:t>
            </w:r>
            <w:r w:rsidRPr="002C1788">
              <w:rPr>
                <w:rFonts w:ascii="Verdana" w:hAnsi="Verdana"/>
                <w:sz w:val="20"/>
              </w:rPr>
              <w:t xml:space="preserve"> af den grund giver det go</w:t>
            </w:r>
            <w:r w:rsidR="008F75ED" w:rsidRPr="002C1788">
              <w:rPr>
                <w:rFonts w:ascii="Verdana" w:hAnsi="Verdana"/>
                <w:sz w:val="20"/>
              </w:rPr>
              <w:t xml:space="preserve">d mening at samarbejde </w:t>
            </w:r>
            <w:r w:rsidR="008F75ED" w:rsidRPr="002C1788">
              <w:rPr>
                <w:rFonts w:ascii="Verdana" w:hAnsi="Verdana"/>
                <w:sz w:val="20"/>
              </w:rPr>
              <w:lastRenderedPageBreak/>
              <w:t xml:space="preserve">med CFP </w:t>
            </w:r>
            <w:r w:rsidRPr="002C1788">
              <w:rPr>
                <w:rFonts w:ascii="Verdana" w:hAnsi="Verdana"/>
                <w:sz w:val="20"/>
              </w:rPr>
              <w:t>om konkrete aktiviteter.</w:t>
            </w:r>
          </w:p>
          <w:p w:rsidR="00120650" w:rsidRDefault="008F75ED" w:rsidP="00417BB6">
            <w:pPr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Kort opfølgende mail fra mødet vedlagt.</w:t>
            </w:r>
          </w:p>
          <w:p w:rsidR="008F75ED" w:rsidRPr="00B26A50" w:rsidRDefault="00120650" w:rsidP="00417BB6">
            <w:pPr>
              <w:rPr>
                <w:rFonts w:ascii="Verdana" w:hAnsi="Verdana"/>
                <w:color w:val="FF0000"/>
                <w:sz w:val="20"/>
              </w:rPr>
            </w:pPr>
            <w:r w:rsidRPr="00D5281B">
              <w:rPr>
                <w:rFonts w:ascii="Verdana" w:eastAsia="Cambria" w:hAnsi="Verdana"/>
                <w:sz w:val="20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49.9pt" o:ole="">
                  <v:imagedata r:id="rId10" o:title=""/>
                </v:shape>
                <o:OLEObject Type="Embed" ProgID="Package" ShapeID="_x0000_i1025" DrawAspect="Icon" ObjectID="_1475924969" r:id="rId11"/>
              </w:object>
            </w:r>
            <w:r w:rsidR="00B26A50">
              <w:rPr>
                <w:rFonts w:ascii="Verdana" w:hAnsi="Verdana"/>
                <w:sz w:val="20"/>
              </w:rPr>
              <w:t xml:space="preserve"> </w:t>
            </w:r>
          </w:p>
          <w:p w:rsidR="00417BB6" w:rsidRPr="002C1788" w:rsidRDefault="008F75ED" w:rsidP="008F75ED">
            <w:pPr>
              <w:pStyle w:val="Listeafsnit"/>
              <w:numPr>
                <w:ilvl w:val="0"/>
                <w:numId w:val="23"/>
              </w:numPr>
              <w:rPr>
                <w:rFonts w:ascii="Verdana" w:hAnsi="Verdana"/>
                <w:sz w:val="20"/>
                <w:szCs w:val="20"/>
              </w:rPr>
            </w:pPr>
            <w:r w:rsidRPr="002C1788">
              <w:rPr>
                <w:rFonts w:ascii="Verdana" w:hAnsi="Verdana"/>
                <w:sz w:val="20"/>
                <w:szCs w:val="20"/>
              </w:rPr>
              <w:t>Formandskabet har forespurgt sekretariatet om hvor mange midler temagrupperne har og har fået denne tilbagemelding:</w:t>
            </w:r>
          </w:p>
          <w:p w:rsidR="00417BB6" w:rsidRPr="002C1788" w:rsidRDefault="00417BB6" w:rsidP="008F75ED">
            <w:pPr>
              <w:pStyle w:val="Listeafsnit"/>
              <w:numPr>
                <w:ilvl w:val="1"/>
                <w:numId w:val="23"/>
              </w:numPr>
              <w:rPr>
                <w:rFonts w:ascii="Verdana" w:hAnsi="Verdana"/>
                <w:sz w:val="20"/>
                <w:szCs w:val="20"/>
              </w:rPr>
            </w:pPr>
            <w:r w:rsidRPr="002C1788">
              <w:rPr>
                <w:rFonts w:ascii="Verdana" w:hAnsi="Verdana"/>
                <w:sz w:val="20"/>
                <w:szCs w:val="20"/>
              </w:rPr>
              <w:t>Økonomi: 10.000 kr./år til temagruppen. Vi kan søge til flere projekter og der er løbende ansøgningsfrister.</w:t>
            </w:r>
          </w:p>
          <w:p w:rsidR="008F75ED" w:rsidRPr="002C1788" w:rsidRDefault="008F75ED" w:rsidP="008F75ED">
            <w:pPr>
              <w:spacing w:after="0"/>
              <w:rPr>
                <w:rFonts w:ascii="Verdana" w:hAnsi="Verdana"/>
                <w:sz w:val="20"/>
              </w:rPr>
            </w:pPr>
          </w:p>
          <w:p w:rsidR="008F75ED" w:rsidRPr="002C1788" w:rsidRDefault="008F75ED" w:rsidP="008F75ED">
            <w:pPr>
              <w:pStyle w:val="Listeafsnit"/>
              <w:numPr>
                <w:ilvl w:val="0"/>
                <w:numId w:val="23"/>
              </w:numPr>
              <w:rPr>
                <w:rFonts w:ascii="Verdana" w:hAnsi="Verdana"/>
                <w:sz w:val="20"/>
                <w:szCs w:val="20"/>
              </w:rPr>
            </w:pPr>
            <w:r w:rsidRPr="002C1788">
              <w:rPr>
                <w:rFonts w:ascii="Verdana" w:hAnsi="Verdana"/>
                <w:sz w:val="20"/>
                <w:szCs w:val="20"/>
              </w:rPr>
              <w:t>Besøg fra sekretariatet – kort præsentation. Gitte</w:t>
            </w:r>
            <w:r w:rsidR="001620CE">
              <w:rPr>
                <w:rFonts w:ascii="Verdana" w:hAnsi="Verdana"/>
                <w:sz w:val="20"/>
                <w:szCs w:val="20"/>
              </w:rPr>
              <w:t xml:space="preserve"> Grønnemose Butler</w:t>
            </w:r>
            <w:r w:rsidRPr="002C1788">
              <w:rPr>
                <w:rFonts w:ascii="Verdana" w:hAnsi="Verdana"/>
                <w:sz w:val="20"/>
                <w:szCs w:val="20"/>
              </w:rPr>
              <w:t>, ny chef for sekretariatet, deltager i næste møde i gruppen.</w:t>
            </w:r>
          </w:p>
          <w:p w:rsidR="00417BB6" w:rsidRPr="002C1788" w:rsidRDefault="00417BB6" w:rsidP="008F75ED">
            <w:pPr>
              <w:pStyle w:val="Listeafsnit"/>
              <w:ind w:left="144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43E3E" w:rsidRPr="002C1788" w:rsidTr="00417BB6">
        <w:tc>
          <w:tcPr>
            <w:tcW w:w="988" w:type="dxa"/>
          </w:tcPr>
          <w:p w:rsidR="00417BB6" w:rsidRPr="002C1788" w:rsidRDefault="00417BB6" w:rsidP="00614B1E">
            <w:pPr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lastRenderedPageBreak/>
              <w:t>10.30 -11.30</w:t>
            </w:r>
          </w:p>
        </w:tc>
        <w:tc>
          <w:tcPr>
            <w:tcW w:w="5184" w:type="dxa"/>
          </w:tcPr>
          <w:p w:rsidR="00417BB6" w:rsidRPr="002C1788" w:rsidRDefault="00417BB6" w:rsidP="00712052">
            <w:pPr>
              <w:rPr>
                <w:rFonts w:ascii="Verdana" w:hAnsi="Verdana"/>
                <w:b/>
                <w:bCs/>
                <w:sz w:val="20"/>
              </w:rPr>
            </w:pPr>
            <w:r w:rsidRPr="002C1788">
              <w:rPr>
                <w:rFonts w:ascii="Verdana" w:hAnsi="Verdana"/>
                <w:b/>
                <w:bCs/>
                <w:sz w:val="20"/>
              </w:rPr>
              <w:t xml:space="preserve">Psykisk arbejdsmiljø og psykisk helbred </w:t>
            </w:r>
          </w:p>
          <w:p w:rsidR="00417BB6" w:rsidRPr="002C1788" w:rsidRDefault="00417BB6" w:rsidP="0044226F">
            <w:pPr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bCs/>
                <w:sz w:val="20"/>
              </w:rPr>
              <w:t>v. Reiner Rugulies, professor ved Det Nationale Forskningscenter for Arbejdsmiljø (NFA)</w:t>
            </w:r>
          </w:p>
        </w:tc>
        <w:tc>
          <w:tcPr>
            <w:tcW w:w="4248" w:type="dxa"/>
          </w:tcPr>
          <w:p w:rsidR="00417BB6" w:rsidRPr="002C1788" w:rsidRDefault="008F75ED" w:rsidP="00712052">
            <w:pPr>
              <w:rPr>
                <w:rFonts w:ascii="Verdana" w:hAnsi="Verdana"/>
                <w:bCs/>
                <w:sz w:val="20"/>
              </w:rPr>
            </w:pPr>
            <w:r w:rsidRPr="002C1788">
              <w:rPr>
                <w:rFonts w:ascii="Verdana" w:hAnsi="Verdana"/>
                <w:bCs/>
                <w:sz w:val="20"/>
              </w:rPr>
              <w:t>Reiners oplæg vedlagt</w:t>
            </w:r>
          </w:p>
          <w:p w:rsidR="008F75ED" w:rsidRPr="002C1788" w:rsidRDefault="00A348AE" w:rsidP="00712052">
            <w:pPr>
              <w:rPr>
                <w:rFonts w:ascii="Verdana" w:hAnsi="Verdana"/>
                <w:bCs/>
                <w:sz w:val="20"/>
              </w:rPr>
            </w:pPr>
            <w:r w:rsidRPr="002C1788">
              <w:rPr>
                <w:rFonts w:ascii="Verdana" w:eastAsia="Cambria" w:hAnsi="Verdana"/>
                <w:sz w:val="20"/>
              </w:rPr>
              <w:object w:dxaOrig="1933" w:dyaOrig="1251">
                <v:shape id="_x0000_i1026" type="#_x0000_t75" style="width:96.95pt;height:62.4pt" o:ole="">
                  <v:imagedata r:id="rId12" o:title=""/>
                </v:shape>
                <o:OLEObject Type="Embed" ProgID="AcroExch.Document.11" ShapeID="_x0000_i1026" DrawAspect="Icon" ObjectID="_1475924970" r:id="rId13"/>
              </w:object>
            </w:r>
          </w:p>
        </w:tc>
      </w:tr>
      <w:tr w:rsidR="00743E3E" w:rsidRPr="002C1788" w:rsidTr="00417BB6">
        <w:trPr>
          <w:trHeight w:val="701"/>
        </w:trPr>
        <w:tc>
          <w:tcPr>
            <w:tcW w:w="988" w:type="dxa"/>
          </w:tcPr>
          <w:p w:rsidR="00417BB6" w:rsidRPr="002C1788" w:rsidRDefault="00417BB6" w:rsidP="00614B1E">
            <w:pPr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11.30 - 12.00</w:t>
            </w:r>
          </w:p>
          <w:p w:rsidR="00417BB6" w:rsidRPr="002C1788" w:rsidRDefault="00417BB6" w:rsidP="00614B1E">
            <w:pPr>
              <w:rPr>
                <w:rFonts w:ascii="Verdana" w:hAnsi="Verdana"/>
                <w:sz w:val="20"/>
              </w:rPr>
            </w:pPr>
          </w:p>
        </w:tc>
        <w:tc>
          <w:tcPr>
            <w:tcW w:w="5184" w:type="dxa"/>
          </w:tcPr>
          <w:p w:rsidR="00417BB6" w:rsidRPr="002C1788" w:rsidRDefault="00417BB6" w:rsidP="00F72FEC">
            <w:pPr>
              <w:rPr>
                <w:rFonts w:ascii="Verdana" w:hAnsi="Verdana"/>
                <w:b/>
                <w:sz w:val="20"/>
              </w:rPr>
            </w:pPr>
            <w:r w:rsidRPr="002C1788">
              <w:rPr>
                <w:rFonts w:ascii="Verdana" w:hAnsi="Verdana"/>
                <w:b/>
                <w:sz w:val="20"/>
              </w:rPr>
              <w:t>Orientering og drøftelse af resultaterne af benchmarking for Den Gode Kommunale Model (2013)</w:t>
            </w:r>
          </w:p>
          <w:p w:rsidR="00417BB6" w:rsidRPr="002C1788" w:rsidRDefault="00417BB6" w:rsidP="00614B1E">
            <w:pPr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v. Sisse</w:t>
            </w:r>
          </w:p>
        </w:tc>
        <w:tc>
          <w:tcPr>
            <w:tcW w:w="4248" w:type="dxa"/>
          </w:tcPr>
          <w:p w:rsidR="00417BB6" w:rsidRPr="002C1788" w:rsidRDefault="008F75ED" w:rsidP="008F75ED">
            <w:pPr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Desværre var Sisse syg, men har efterfølgende sendt en opfølgende mail til alle.</w:t>
            </w:r>
          </w:p>
          <w:p w:rsidR="008F75ED" w:rsidRPr="002C1788" w:rsidRDefault="00A348AE" w:rsidP="008F75ED">
            <w:pPr>
              <w:rPr>
                <w:rFonts w:ascii="Verdana" w:hAnsi="Verdana"/>
                <w:sz w:val="20"/>
              </w:rPr>
            </w:pPr>
            <w:r w:rsidRPr="00A348AE">
              <w:rPr>
                <w:rFonts w:ascii="Verdana" w:eastAsia="Cambria" w:hAnsi="Verdana"/>
                <w:sz w:val="20"/>
              </w:rPr>
              <w:object w:dxaOrig="10995" w:dyaOrig="810">
                <v:shape id="_x0000_i1027" type="#_x0000_t75" style="width:238.55pt;height:40.3pt" o:ole="">
                  <v:imagedata r:id="rId14" o:title=""/>
                </v:shape>
                <o:OLEObject Type="Embed" ProgID="Package" ShapeID="_x0000_i1027" DrawAspect="Content" ObjectID="_1475924971" r:id="rId15"/>
              </w:object>
            </w:r>
          </w:p>
        </w:tc>
      </w:tr>
      <w:tr w:rsidR="00743E3E" w:rsidRPr="002C1788" w:rsidTr="00417BB6">
        <w:tc>
          <w:tcPr>
            <w:tcW w:w="988" w:type="dxa"/>
          </w:tcPr>
          <w:p w:rsidR="00417BB6" w:rsidRPr="002C1788" w:rsidRDefault="00417BB6" w:rsidP="00614B1E">
            <w:pPr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12.00 -12.45</w:t>
            </w:r>
          </w:p>
        </w:tc>
        <w:tc>
          <w:tcPr>
            <w:tcW w:w="5184" w:type="dxa"/>
          </w:tcPr>
          <w:p w:rsidR="00417BB6" w:rsidRPr="002C1788" w:rsidRDefault="00417BB6" w:rsidP="00614B1E">
            <w:pPr>
              <w:rPr>
                <w:rFonts w:ascii="Verdana" w:hAnsi="Verdana"/>
                <w:b/>
                <w:sz w:val="20"/>
              </w:rPr>
            </w:pPr>
            <w:r w:rsidRPr="002C1788">
              <w:rPr>
                <w:rFonts w:ascii="Verdana" w:hAnsi="Verdana"/>
                <w:b/>
                <w:sz w:val="20"/>
              </w:rPr>
              <w:t>Frokost</w:t>
            </w:r>
          </w:p>
        </w:tc>
        <w:tc>
          <w:tcPr>
            <w:tcW w:w="4248" w:type="dxa"/>
          </w:tcPr>
          <w:p w:rsidR="00417BB6" w:rsidRPr="002C1788" w:rsidRDefault="00417BB6" w:rsidP="00614B1E">
            <w:pPr>
              <w:rPr>
                <w:rFonts w:ascii="Verdana" w:hAnsi="Verdana"/>
                <w:b/>
                <w:sz w:val="20"/>
              </w:rPr>
            </w:pPr>
          </w:p>
        </w:tc>
      </w:tr>
      <w:tr w:rsidR="00743E3E" w:rsidRPr="002C1788" w:rsidTr="00417BB6">
        <w:tc>
          <w:tcPr>
            <w:tcW w:w="988" w:type="dxa"/>
          </w:tcPr>
          <w:p w:rsidR="00417BB6" w:rsidRPr="002C1788" w:rsidRDefault="00417BB6" w:rsidP="00412886">
            <w:pPr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12.45 -13.00</w:t>
            </w:r>
          </w:p>
        </w:tc>
        <w:tc>
          <w:tcPr>
            <w:tcW w:w="5184" w:type="dxa"/>
          </w:tcPr>
          <w:p w:rsidR="00417BB6" w:rsidRPr="002C1788" w:rsidRDefault="00417BB6" w:rsidP="00412886">
            <w:pPr>
              <w:pStyle w:val="Listeafsnit"/>
              <w:numPr>
                <w:ilvl w:val="0"/>
                <w:numId w:val="19"/>
              </w:numPr>
              <w:rPr>
                <w:rFonts w:ascii="Verdana" w:hAnsi="Verdana"/>
                <w:sz w:val="20"/>
                <w:szCs w:val="20"/>
              </w:rPr>
            </w:pPr>
            <w:r w:rsidRPr="002C1788">
              <w:rPr>
                <w:rFonts w:ascii="Verdana" w:hAnsi="Verdana"/>
                <w:sz w:val="20"/>
                <w:szCs w:val="20"/>
              </w:rPr>
              <w:t>Drøftelse af deltagelse i AM 2015</w:t>
            </w:r>
          </w:p>
          <w:p w:rsidR="008F75ED" w:rsidRPr="002C1788" w:rsidRDefault="008F75ED" w:rsidP="008F75ED">
            <w:pPr>
              <w:rPr>
                <w:rFonts w:ascii="Verdana" w:hAnsi="Verdana"/>
                <w:sz w:val="20"/>
              </w:rPr>
            </w:pPr>
          </w:p>
          <w:p w:rsidR="008F75ED" w:rsidRPr="002C1788" w:rsidRDefault="008F75ED" w:rsidP="008F75ED">
            <w:pPr>
              <w:rPr>
                <w:rFonts w:ascii="Verdana" w:hAnsi="Verdana"/>
                <w:sz w:val="20"/>
              </w:rPr>
            </w:pPr>
          </w:p>
          <w:p w:rsidR="008F75ED" w:rsidRPr="002C1788" w:rsidRDefault="008F75ED" w:rsidP="008F75ED">
            <w:pPr>
              <w:rPr>
                <w:rFonts w:ascii="Verdana" w:hAnsi="Verdana"/>
                <w:sz w:val="20"/>
              </w:rPr>
            </w:pPr>
          </w:p>
          <w:p w:rsidR="008F75ED" w:rsidRPr="002C1788" w:rsidRDefault="008F75ED" w:rsidP="008F75ED">
            <w:pPr>
              <w:rPr>
                <w:rFonts w:ascii="Verdana" w:hAnsi="Verdana"/>
                <w:sz w:val="20"/>
              </w:rPr>
            </w:pPr>
          </w:p>
          <w:p w:rsidR="00417BB6" w:rsidRPr="002C1788" w:rsidRDefault="00417BB6" w:rsidP="00412886">
            <w:pPr>
              <w:pStyle w:val="Listeafsnit"/>
              <w:rPr>
                <w:rFonts w:ascii="Verdana" w:hAnsi="Verdana"/>
                <w:sz w:val="20"/>
                <w:szCs w:val="20"/>
              </w:rPr>
            </w:pPr>
          </w:p>
          <w:p w:rsidR="008F75ED" w:rsidRPr="002C1788" w:rsidRDefault="008F75ED" w:rsidP="00412886">
            <w:pPr>
              <w:pStyle w:val="Listeafsnit"/>
              <w:rPr>
                <w:rFonts w:ascii="Verdana" w:hAnsi="Verdana"/>
                <w:sz w:val="20"/>
                <w:szCs w:val="20"/>
              </w:rPr>
            </w:pPr>
          </w:p>
          <w:p w:rsidR="00417BB6" w:rsidRPr="002C1788" w:rsidRDefault="00417BB6" w:rsidP="00412886">
            <w:pPr>
              <w:pStyle w:val="Listeafsnit"/>
              <w:numPr>
                <w:ilvl w:val="0"/>
                <w:numId w:val="19"/>
              </w:numPr>
              <w:rPr>
                <w:rFonts w:ascii="Verdana" w:hAnsi="Verdana"/>
                <w:sz w:val="20"/>
                <w:szCs w:val="20"/>
              </w:rPr>
            </w:pPr>
            <w:r w:rsidRPr="002C1788">
              <w:rPr>
                <w:rFonts w:ascii="Verdana" w:hAnsi="Verdana"/>
                <w:sz w:val="20"/>
                <w:szCs w:val="20"/>
              </w:rPr>
              <w:t>Fastlæggelse af mødedatoer for temagruppen 2015</w:t>
            </w:r>
          </w:p>
          <w:p w:rsidR="008F75ED" w:rsidRPr="002C1788" w:rsidRDefault="008F75ED" w:rsidP="008F75ED">
            <w:pPr>
              <w:rPr>
                <w:rFonts w:ascii="Verdana" w:hAnsi="Verdana"/>
                <w:sz w:val="20"/>
              </w:rPr>
            </w:pPr>
          </w:p>
          <w:p w:rsidR="008F75ED" w:rsidRPr="002C1788" w:rsidRDefault="008F75ED" w:rsidP="008F75ED">
            <w:pPr>
              <w:rPr>
                <w:rFonts w:ascii="Verdana" w:hAnsi="Verdana"/>
                <w:sz w:val="20"/>
              </w:rPr>
            </w:pPr>
          </w:p>
          <w:p w:rsidR="008F75ED" w:rsidRPr="002C1788" w:rsidRDefault="008F75ED" w:rsidP="008F75ED">
            <w:pPr>
              <w:rPr>
                <w:rFonts w:ascii="Verdana" w:hAnsi="Verdana"/>
                <w:sz w:val="20"/>
              </w:rPr>
            </w:pPr>
          </w:p>
          <w:p w:rsidR="00417BB6" w:rsidRPr="002C1788" w:rsidRDefault="00417BB6" w:rsidP="00412886">
            <w:pPr>
              <w:pStyle w:val="Listeafsnit"/>
              <w:rPr>
                <w:rFonts w:ascii="Verdana" w:hAnsi="Verdana"/>
                <w:sz w:val="20"/>
                <w:szCs w:val="20"/>
              </w:rPr>
            </w:pPr>
          </w:p>
          <w:p w:rsidR="00417BB6" w:rsidRPr="002C1788" w:rsidRDefault="00417BB6" w:rsidP="00412886">
            <w:pPr>
              <w:pStyle w:val="Listeafsnit"/>
              <w:numPr>
                <w:ilvl w:val="0"/>
                <w:numId w:val="19"/>
              </w:numPr>
              <w:rPr>
                <w:rFonts w:ascii="Verdana" w:hAnsi="Verdana"/>
                <w:sz w:val="20"/>
                <w:szCs w:val="20"/>
              </w:rPr>
            </w:pPr>
            <w:r w:rsidRPr="002C1788">
              <w:rPr>
                <w:rFonts w:ascii="Verdana" w:hAnsi="Verdana"/>
                <w:sz w:val="20"/>
                <w:szCs w:val="20"/>
              </w:rPr>
              <w:t>Nedsættelse af arbejdsgruppe, som vil tilrettelægge 2 dages mødet i foråret 2015</w:t>
            </w:r>
          </w:p>
          <w:p w:rsidR="00417BB6" w:rsidRPr="002C1788" w:rsidRDefault="00417BB6" w:rsidP="00412886">
            <w:pPr>
              <w:rPr>
                <w:rFonts w:ascii="Verdana" w:hAnsi="Verdana"/>
                <w:sz w:val="20"/>
              </w:rPr>
            </w:pPr>
          </w:p>
        </w:tc>
        <w:tc>
          <w:tcPr>
            <w:tcW w:w="4248" w:type="dxa"/>
          </w:tcPr>
          <w:p w:rsidR="008F75ED" w:rsidRPr="002C1788" w:rsidRDefault="008F75ED" w:rsidP="008F75ED">
            <w:pPr>
              <w:spacing w:after="0"/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lastRenderedPageBreak/>
              <w:t>Gruppen ’fysisk kompetenceudvikling’ tager på mødet i januar stilling til en eventuel workshop på konferencen. AM 2015 sættes på dagsordenen på temagruppemødet i januar. Eventuelt kunne ny sekretariatsleder have input til konference (hvad og hvordan ift. formidling) – det tages op på mødet i januar, hvor sekretariatsleder, Gitte, deltager.</w:t>
            </w:r>
          </w:p>
          <w:p w:rsidR="008F75ED" w:rsidRPr="002C1788" w:rsidRDefault="008F75ED" w:rsidP="008F75ED">
            <w:pPr>
              <w:pStyle w:val="Listeafsnit"/>
              <w:numPr>
                <w:ilvl w:val="0"/>
                <w:numId w:val="22"/>
              </w:numPr>
              <w:rPr>
                <w:rFonts w:ascii="Verdana" w:hAnsi="Verdana"/>
                <w:b/>
                <w:sz w:val="20"/>
                <w:szCs w:val="20"/>
              </w:rPr>
            </w:pPr>
            <w:r w:rsidRPr="002C1788">
              <w:rPr>
                <w:rFonts w:ascii="Verdana" w:hAnsi="Verdana"/>
                <w:b/>
                <w:sz w:val="20"/>
                <w:szCs w:val="20"/>
              </w:rPr>
              <w:t xml:space="preserve">Møder 2015: </w:t>
            </w:r>
          </w:p>
          <w:p w:rsidR="008F75ED" w:rsidRPr="002C1788" w:rsidRDefault="008F75ED" w:rsidP="008F75ED">
            <w:pPr>
              <w:numPr>
                <w:ilvl w:val="1"/>
                <w:numId w:val="22"/>
              </w:numPr>
              <w:rPr>
                <w:rFonts w:ascii="Verdana" w:hAnsi="Verdana"/>
                <w:color w:val="FF0000"/>
                <w:sz w:val="20"/>
              </w:rPr>
            </w:pPr>
            <w:r w:rsidRPr="002C1788">
              <w:rPr>
                <w:rFonts w:ascii="Verdana" w:hAnsi="Verdana"/>
                <w:color w:val="FF0000"/>
                <w:sz w:val="20"/>
              </w:rPr>
              <w:t>Onsdag d. 21. januar, Slagelse 10-15</w:t>
            </w:r>
          </w:p>
          <w:p w:rsidR="008F75ED" w:rsidRPr="002C1788" w:rsidRDefault="008F75ED" w:rsidP="008F75ED">
            <w:pPr>
              <w:numPr>
                <w:ilvl w:val="1"/>
                <w:numId w:val="22"/>
              </w:numPr>
              <w:rPr>
                <w:rFonts w:ascii="Verdana" w:hAnsi="Verdana"/>
                <w:color w:val="FF0000"/>
                <w:sz w:val="20"/>
              </w:rPr>
            </w:pPr>
            <w:r w:rsidRPr="002C1788">
              <w:rPr>
                <w:rFonts w:ascii="Verdana" w:hAnsi="Verdana"/>
                <w:color w:val="FF0000"/>
                <w:sz w:val="20"/>
              </w:rPr>
              <w:t>13.- 14. april, 2-dagesmøde, Vejle</w:t>
            </w:r>
          </w:p>
          <w:p w:rsidR="00417BB6" w:rsidRPr="002C1788" w:rsidRDefault="00F947E7" w:rsidP="008F75ED">
            <w:pPr>
              <w:pStyle w:val="Listeafsnit"/>
              <w:numPr>
                <w:ilvl w:val="1"/>
                <w:numId w:val="19"/>
              </w:num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color w:val="FF0000"/>
                <w:sz w:val="20"/>
                <w:szCs w:val="20"/>
              </w:rPr>
              <w:t>8. oktober, KL</w:t>
            </w:r>
            <w:r w:rsidR="008F75ED" w:rsidRPr="002C1788">
              <w:rPr>
                <w:rFonts w:ascii="Verdana" w:hAnsi="Verdana"/>
                <w:color w:val="FF0000"/>
                <w:sz w:val="20"/>
                <w:szCs w:val="20"/>
              </w:rPr>
              <w:t>-Huset</w:t>
            </w:r>
          </w:p>
          <w:p w:rsidR="008F75ED" w:rsidRPr="002C1788" w:rsidRDefault="008F75ED" w:rsidP="008F75ED">
            <w:pPr>
              <w:spacing w:after="0"/>
              <w:rPr>
                <w:rFonts w:ascii="Verdana" w:hAnsi="Verdana"/>
                <w:sz w:val="20"/>
              </w:rPr>
            </w:pPr>
          </w:p>
          <w:p w:rsidR="008F75ED" w:rsidRPr="002C1788" w:rsidRDefault="008F75ED" w:rsidP="002C1788">
            <w:pPr>
              <w:spacing w:after="0"/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lastRenderedPageBreak/>
              <w:t>Inger, Yvonne og måske Sanne (Sanne vender tilbage snarest om hun kan deltage i planlægning eller ej) og ad hoc Christina og Tine</w:t>
            </w:r>
            <w:r w:rsidR="002C1788">
              <w:rPr>
                <w:rFonts w:ascii="Verdana" w:hAnsi="Verdana"/>
                <w:sz w:val="20"/>
              </w:rPr>
              <w:t>.</w:t>
            </w:r>
          </w:p>
        </w:tc>
      </w:tr>
      <w:tr w:rsidR="00743E3E" w:rsidRPr="002C1788" w:rsidTr="00417BB6">
        <w:tc>
          <w:tcPr>
            <w:tcW w:w="988" w:type="dxa"/>
          </w:tcPr>
          <w:p w:rsidR="00417BB6" w:rsidRPr="002C1788" w:rsidRDefault="00417BB6" w:rsidP="00412886">
            <w:pPr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lastRenderedPageBreak/>
              <w:t>13.00 – 13.45</w:t>
            </w:r>
          </w:p>
        </w:tc>
        <w:tc>
          <w:tcPr>
            <w:tcW w:w="5184" w:type="dxa"/>
          </w:tcPr>
          <w:p w:rsidR="00417BB6" w:rsidRPr="002C1788" w:rsidRDefault="00417BB6" w:rsidP="00412886">
            <w:pPr>
              <w:rPr>
                <w:rFonts w:ascii="Verdana" w:hAnsi="Verdana"/>
                <w:b/>
                <w:sz w:val="20"/>
              </w:rPr>
            </w:pPr>
            <w:r w:rsidRPr="002C1788">
              <w:rPr>
                <w:rFonts w:ascii="Verdana" w:hAnsi="Verdana"/>
                <w:b/>
                <w:sz w:val="20"/>
              </w:rPr>
              <w:t>Kort præsentation af den overordnede ramme og handlingsplan for temagruppen 2014-15</w:t>
            </w:r>
          </w:p>
          <w:p w:rsidR="00417BB6" w:rsidRPr="002C1788" w:rsidRDefault="00417BB6" w:rsidP="00412886">
            <w:pPr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v. Tine, Katrine og Christina</w:t>
            </w:r>
          </w:p>
          <w:p w:rsidR="00417BB6" w:rsidRPr="002C1788" w:rsidRDefault="00417BB6" w:rsidP="00412886">
            <w:pPr>
              <w:rPr>
                <w:rFonts w:ascii="Verdana" w:hAnsi="Verdana"/>
                <w:b/>
                <w:sz w:val="20"/>
              </w:rPr>
            </w:pPr>
            <w:r w:rsidRPr="002C1788">
              <w:rPr>
                <w:rFonts w:ascii="Verdana" w:hAnsi="Verdana"/>
                <w:b/>
                <w:sz w:val="20"/>
              </w:rPr>
              <w:t>Tilbagemeldinger fra arbejdsgrupperne:</w:t>
            </w:r>
          </w:p>
          <w:p w:rsidR="00417BB6" w:rsidRPr="002C1788" w:rsidRDefault="00417BB6" w:rsidP="00412886">
            <w:pPr>
              <w:pStyle w:val="Listeafsnit"/>
              <w:numPr>
                <w:ilvl w:val="0"/>
                <w:numId w:val="18"/>
              </w:numPr>
              <w:rPr>
                <w:rFonts w:ascii="Verdana" w:hAnsi="Verdana"/>
                <w:sz w:val="20"/>
                <w:szCs w:val="20"/>
              </w:rPr>
            </w:pPr>
            <w:r w:rsidRPr="002C1788">
              <w:rPr>
                <w:rFonts w:ascii="Verdana" w:hAnsi="Verdana"/>
                <w:sz w:val="20"/>
                <w:szCs w:val="20"/>
              </w:rPr>
              <w:t>Muskel-skeletlidelser/ulykker – forebyggelse via fysisk efteruddannelse</w:t>
            </w:r>
          </w:p>
          <w:p w:rsidR="00417BB6" w:rsidRPr="002C1788" w:rsidRDefault="00417BB6" w:rsidP="00412886">
            <w:pPr>
              <w:pStyle w:val="Listeafsnit"/>
              <w:numPr>
                <w:ilvl w:val="0"/>
                <w:numId w:val="18"/>
              </w:numPr>
              <w:rPr>
                <w:rFonts w:ascii="Verdana" w:hAnsi="Verdana"/>
                <w:sz w:val="20"/>
                <w:szCs w:val="20"/>
              </w:rPr>
            </w:pPr>
            <w:r w:rsidRPr="002C1788">
              <w:rPr>
                <w:rFonts w:ascii="Verdana" w:hAnsi="Verdana"/>
                <w:sz w:val="20"/>
                <w:szCs w:val="20"/>
              </w:rPr>
              <w:t>Fremme af mental sundhed på arbejdspladsen og det psykiske arbejdsmiljøs betydning for sundhed og trivsel</w:t>
            </w:r>
          </w:p>
          <w:p w:rsidR="00417BB6" w:rsidRPr="002C1788" w:rsidRDefault="00417BB6" w:rsidP="00412886">
            <w:pPr>
              <w:pStyle w:val="Listeafsnit"/>
              <w:numPr>
                <w:ilvl w:val="0"/>
                <w:numId w:val="18"/>
              </w:numPr>
              <w:rPr>
                <w:rFonts w:ascii="Verdana" w:hAnsi="Verdana"/>
                <w:sz w:val="20"/>
                <w:szCs w:val="20"/>
              </w:rPr>
            </w:pPr>
            <w:r w:rsidRPr="002C1788">
              <w:rPr>
                <w:rFonts w:ascii="Verdana" w:hAnsi="Verdana"/>
                <w:sz w:val="20"/>
                <w:szCs w:val="20"/>
              </w:rPr>
              <w:t>Strategisk sundhedsledelse</w:t>
            </w:r>
          </w:p>
          <w:p w:rsidR="00417BB6" w:rsidRPr="002C1788" w:rsidRDefault="00417BB6" w:rsidP="00412886">
            <w:pPr>
              <w:pStyle w:val="Listeafsnit"/>
              <w:numPr>
                <w:ilvl w:val="0"/>
                <w:numId w:val="18"/>
              </w:numPr>
              <w:rPr>
                <w:rFonts w:ascii="Verdana" w:hAnsi="Verdana"/>
                <w:sz w:val="20"/>
                <w:szCs w:val="20"/>
              </w:rPr>
            </w:pPr>
            <w:r w:rsidRPr="002C1788">
              <w:rPr>
                <w:rFonts w:ascii="Verdana" w:hAnsi="Verdana"/>
                <w:sz w:val="20"/>
                <w:szCs w:val="20"/>
              </w:rPr>
              <w:t>Evt. andre arbejdsgrupper</w:t>
            </w:r>
          </w:p>
          <w:p w:rsidR="00417BB6" w:rsidRPr="002C1788" w:rsidRDefault="00417BB6" w:rsidP="00412886">
            <w:pPr>
              <w:pStyle w:val="Listeafsnit"/>
              <w:ind w:left="795"/>
              <w:rPr>
                <w:rFonts w:ascii="Verdana" w:hAnsi="Verdana"/>
                <w:sz w:val="20"/>
                <w:szCs w:val="20"/>
              </w:rPr>
            </w:pPr>
          </w:p>
          <w:p w:rsidR="00417BB6" w:rsidRPr="002C1788" w:rsidRDefault="00417BB6" w:rsidP="00412886">
            <w:pPr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 xml:space="preserve">– </w:t>
            </w:r>
            <w:r w:rsidRPr="002C1788">
              <w:rPr>
                <w:rFonts w:ascii="Verdana" w:hAnsi="Verdana"/>
                <w:b/>
                <w:i/>
                <w:sz w:val="20"/>
              </w:rPr>
              <w:t>alle grupper bedes forberede 5-10 minutters oplæg!</w:t>
            </w:r>
          </w:p>
        </w:tc>
        <w:tc>
          <w:tcPr>
            <w:tcW w:w="4248" w:type="dxa"/>
          </w:tcPr>
          <w:p w:rsidR="008F75ED" w:rsidRDefault="008F75ED" w:rsidP="008F75ED">
            <w:pPr>
              <w:spacing w:after="0"/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 xml:space="preserve">Handlingsplan referer til 2 mål: </w:t>
            </w:r>
            <w:r w:rsidR="00F947E7" w:rsidRPr="00120650">
              <w:rPr>
                <w:rFonts w:ascii="Verdana" w:hAnsi="Verdana"/>
                <w:sz w:val="20"/>
              </w:rPr>
              <w:t xml:space="preserve">De nationale mål for </w:t>
            </w:r>
            <w:r w:rsidRPr="00120650">
              <w:rPr>
                <w:rFonts w:ascii="Verdana" w:hAnsi="Verdana"/>
                <w:sz w:val="20"/>
              </w:rPr>
              <w:t>sundhed</w:t>
            </w:r>
            <w:r w:rsidR="00743E3E" w:rsidRPr="00120650">
              <w:rPr>
                <w:rFonts w:ascii="Verdana" w:hAnsi="Verdana"/>
                <w:sz w:val="20"/>
              </w:rPr>
              <w:t xml:space="preserve"> ’Sundere liv for alle’</w:t>
            </w:r>
            <w:r w:rsidRPr="00120650">
              <w:rPr>
                <w:rFonts w:ascii="Verdana" w:hAnsi="Verdana"/>
                <w:sz w:val="20"/>
              </w:rPr>
              <w:t xml:space="preserve"> og</w:t>
            </w:r>
            <w:r w:rsidR="00F947E7" w:rsidRPr="00120650">
              <w:rPr>
                <w:rFonts w:ascii="Verdana" w:hAnsi="Verdana"/>
                <w:sz w:val="20"/>
              </w:rPr>
              <w:t xml:space="preserve"> de nationale</w:t>
            </w:r>
            <w:r w:rsidRPr="00120650">
              <w:rPr>
                <w:rFonts w:ascii="Verdana" w:hAnsi="Verdana"/>
                <w:sz w:val="20"/>
              </w:rPr>
              <w:t xml:space="preserve"> mål for arbejdsmiljøet</w:t>
            </w:r>
            <w:r w:rsidR="00F947E7" w:rsidRPr="00120650">
              <w:rPr>
                <w:rFonts w:ascii="Verdana" w:hAnsi="Verdana"/>
                <w:sz w:val="20"/>
              </w:rPr>
              <w:t xml:space="preserve"> 2020</w:t>
            </w:r>
            <w:r w:rsidRPr="00120650">
              <w:rPr>
                <w:rFonts w:ascii="Verdana" w:hAnsi="Verdana"/>
                <w:sz w:val="20"/>
              </w:rPr>
              <w:t xml:space="preserve">. </w:t>
            </w:r>
            <w:r w:rsidR="00F947E7" w:rsidRPr="00120650">
              <w:rPr>
                <w:rFonts w:ascii="Verdana" w:hAnsi="Verdana"/>
                <w:sz w:val="20"/>
              </w:rPr>
              <w:t>I temagruppens arbejde inddrages desuden relevante faglige anbefalinger fra Sundhedsstyrelsens Forebyggelsespakker og</w:t>
            </w:r>
            <w:r w:rsidR="00E50B67" w:rsidRPr="00120650">
              <w:rPr>
                <w:rFonts w:ascii="Verdana" w:hAnsi="Verdana"/>
                <w:sz w:val="20"/>
              </w:rPr>
              <w:t xml:space="preserve"> S</w:t>
            </w:r>
            <w:r w:rsidR="00743E3E" w:rsidRPr="00120650">
              <w:rPr>
                <w:rFonts w:ascii="Verdana" w:hAnsi="Verdana"/>
                <w:sz w:val="20"/>
              </w:rPr>
              <w:t>und By-netværkets strategi 2013</w:t>
            </w:r>
            <w:r w:rsidR="00743E3E">
              <w:rPr>
                <w:rFonts w:ascii="Verdana" w:hAnsi="Verdana"/>
                <w:sz w:val="20"/>
              </w:rPr>
              <w:t>-2016.</w:t>
            </w:r>
          </w:p>
          <w:p w:rsidR="008F75ED" w:rsidRPr="002C1788" w:rsidRDefault="008F75ED" w:rsidP="008F75ED">
            <w:pPr>
              <w:spacing w:after="0"/>
              <w:rPr>
                <w:rFonts w:ascii="Verdana" w:hAnsi="Verdana"/>
                <w:sz w:val="20"/>
              </w:rPr>
            </w:pPr>
          </w:p>
          <w:p w:rsidR="008F75ED" w:rsidRPr="002C1788" w:rsidRDefault="008F75ED" w:rsidP="008F75ED">
            <w:pPr>
              <w:spacing w:after="0"/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Diskussion om mulighed for en illustration, der viser de forskellige elementer i strategien.</w:t>
            </w:r>
            <w:r w:rsidR="00120650">
              <w:rPr>
                <w:rFonts w:ascii="Verdana" w:hAnsi="Verdana"/>
                <w:sz w:val="20"/>
              </w:rPr>
              <w:t xml:space="preserve"> Nedenstående udviklet på baggrund af Bjørns idé:</w:t>
            </w:r>
          </w:p>
          <w:p w:rsidR="008F75ED" w:rsidRDefault="00743E3E" w:rsidP="008F75ED">
            <w:pPr>
              <w:spacing w:after="0"/>
              <w:rPr>
                <w:rFonts w:ascii="Verdana" w:hAnsi="Verdana"/>
                <w:sz w:val="20"/>
              </w:rPr>
            </w:pPr>
            <w:r>
              <w:rPr>
                <w:rFonts w:ascii="Arial" w:hAnsi="Arial" w:cs="Arial"/>
                <w:noProof/>
                <w:lang w:eastAsia="da-DK"/>
              </w:rPr>
              <w:drawing>
                <wp:inline distT="0" distB="0" distL="0" distR="0">
                  <wp:extent cx="2871216" cy="1944624"/>
                  <wp:effectExtent l="0" t="0" r="0" b="0"/>
                  <wp:docPr id="3" name="Diagram 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6" r:lo="rId17" r:qs="rId18" r:cs="rId19"/>
                    </a:graphicData>
                  </a:graphic>
                </wp:inline>
              </w:drawing>
            </w:r>
          </w:p>
          <w:p w:rsidR="00743E3E" w:rsidRPr="002C1788" w:rsidRDefault="00743E3E" w:rsidP="008F75ED">
            <w:pPr>
              <w:spacing w:after="0"/>
              <w:rPr>
                <w:rFonts w:ascii="Verdana" w:hAnsi="Verdana"/>
                <w:sz w:val="20"/>
              </w:rPr>
            </w:pPr>
          </w:p>
          <w:p w:rsidR="008F75ED" w:rsidRPr="002C1788" w:rsidRDefault="008F75ED" w:rsidP="008F75ED">
            <w:pPr>
              <w:spacing w:after="0"/>
              <w:rPr>
                <w:rFonts w:ascii="Verdana" w:hAnsi="Verdana"/>
                <w:color w:val="FF0000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 xml:space="preserve">Papir fra ’Center for forebyggelse’, som fremhæver de dele af SST-forebyggelsespakkerne, der handler om arbejdspladsen kan evt. inspirere – </w:t>
            </w:r>
            <w:r w:rsidR="002C1788" w:rsidRPr="002C1788">
              <w:rPr>
                <w:rFonts w:ascii="Verdana" w:hAnsi="Verdana"/>
                <w:sz w:val="20"/>
              </w:rPr>
              <w:t>ligger på Sund By Netværkets hjemmeside under Tidligere aktiviteter – 2 dages mødet den 2.og 3. april. 2014.</w:t>
            </w:r>
          </w:p>
          <w:p w:rsidR="002C1788" w:rsidRPr="002C1788" w:rsidRDefault="002C1788" w:rsidP="008F75ED">
            <w:pPr>
              <w:spacing w:after="0"/>
              <w:rPr>
                <w:rFonts w:ascii="Verdana" w:hAnsi="Verdana"/>
                <w:sz w:val="20"/>
              </w:rPr>
            </w:pPr>
          </w:p>
          <w:p w:rsidR="00120650" w:rsidRDefault="008F75ED" w:rsidP="008F75ED">
            <w:pPr>
              <w:spacing w:after="0"/>
            </w:pPr>
            <w:r w:rsidRPr="002C1788">
              <w:rPr>
                <w:rFonts w:ascii="Verdana" w:hAnsi="Verdana"/>
                <w:sz w:val="20"/>
              </w:rPr>
              <w:t xml:space="preserve">Bjørn </w:t>
            </w:r>
            <w:r w:rsidR="00BE296C">
              <w:rPr>
                <w:rFonts w:ascii="Verdana" w:hAnsi="Verdana"/>
                <w:sz w:val="20"/>
              </w:rPr>
              <w:t xml:space="preserve">har </w:t>
            </w:r>
            <w:r w:rsidRPr="002C1788">
              <w:rPr>
                <w:rFonts w:ascii="Verdana" w:hAnsi="Verdana"/>
                <w:sz w:val="20"/>
              </w:rPr>
              <w:t>send</w:t>
            </w:r>
            <w:r w:rsidR="00BE296C">
              <w:rPr>
                <w:rFonts w:ascii="Verdana" w:hAnsi="Verdana"/>
                <w:sz w:val="20"/>
              </w:rPr>
              <w:t>t</w:t>
            </w:r>
            <w:r w:rsidRPr="002C1788">
              <w:rPr>
                <w:rFonts w:ascii="Verdana" w:hAnsi="Verdana"/>
                <w:sz w:val="20"/>
              </w:rPr>
              <w:t xml:space="preserve"> </w:t>
            </w:r>
            <w:r w:rsidR="00BE296C">
              <w:rPr>
                <w:rFonts w:ascii="Verdana" w:hAnsi="Verdana"/>
                <w:sz w:val="20"/>
              </w:rPr>
              <w:t xml:space="preserve">et </w:t>
            </w:r>
            <w:r w:rsidRPr="002C1788">
              <w:rPr>
                <w:rFonts w:ascii="Verdana" w:hAnsi="Verdana"/>
                <w:sz w:val="20"/>
              </w:rPr>
              <w:t xml:space="preserve">link til eget arbejde med </w:t>
            </w:r>
            <w:r w:rsidR="00120650">
              <w:rPr>
                <w:rFonts w:ascii="Verdana" w:hAnsi="Verdana"/>
                <w:sz w:val="20"/>
              </w:rPr>
              <w:t>s</w:t>
            </w:r>
            <w:r w:rsidRPr="002C1788">
              <w:rPr>
                <w:rFonts w:ascii="Verdana" w:hAnsi="Verdana"/>
                <w:sz w:val="20"/>
              </w:rPr>
              <w:t>trategi/handlingsplan.</w:t>
            </w:r>
            <w:r w:rsidR="00120650">
              <w:t xml:space="preserve"> </w:t>
            </w:r>
          </w:p>
          <w:p w:rsidR="008F75ED" w:rsidRPr="002C1788" w:rsidRDefault="00120650" w:rsidP="008F75ED">
            <w:pPr>
              <w:spacing w:after="0"/>
              <w:rPr>
                <w:rFonts w:ascii="Verdana" w:hAnsi="Verdana"/>
                <w:sz w:val="20"/>
              </w:rPr>
            </w:pPr>
            <w:r w:rsidRPr="00D5281B">
              <w:rPr>
                <w:rFonts w:eastAsia="Cambria"/>
              </w:rPr>
              <w:object w:dxaOrig="1536" w:dyaOrig="994">
                <v:shape id="_x0000_i1028" type="#_x0000_t75" style="width:76.8pt;height:49.9pt" o:ole="">
                  <v:imagedata r:id="rId21" o:title=""/>
                </v:shape>
                <o:OLEObject Type="Embed" ProgID="AcroExch.Document.11" ShapeID="_x0000_i1028" DrawAspect="Icon" ObjectID="_1475924972" r:id="rId22"/>
              </w:object>
            </w:r>
          </w:p>
          <w:p w:rsidR="008F75ED" w:rsidRPr="002C1788" w:rsidRDefault="008F75ED" w:rsidP="008F75ED">
            <w:pPr>
              <w:spacing w:after="0"/>
              <w:rPr>
                <w:rFonts w:ascii="Verdana" w:hAnsi="Verdana"/>
                <w:sz w:val="20"/>
              </w:rPr>
            </w:pPr>
          </w:p>
          <w:p w:rsidR="008F75ED" w:rsidRPr="002C1788" w:rsidRDefault="008F75ED" w:rsidP="008F75ED">
            <w:pPr>
              <w:spacing w:after="0"/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Kort gennemgang af bemanding af te</w:t>
            </w:r>
            <w:r w:rsidR="000C79DD" w:rsidRPr="002C1788">
              <w:rPr>
                <w:rFonts w:ascii="Verdana" w:hAnsi="Verdana"/>
                <w:sz w:val="20"/>
              </w:rPr>
              <w:t>ma</w:t>
            </w:r>
            <w:r w:rsidRPr="002C1788">
              <w:rPr>
                <w:rFonts w:ascii="Verdana" w:hAnsi="Verdana"/>
                <w:sz w:val="20"/>
              </w:rPr>
              <w:t>gruppens arbejdsgrupper.</w:t>
            </w:r>
          </w:p>
          <w:p w:rsidR="008F75ED" w:rsidRPr="002C1788" w:rsidRDefault="008F75ED" w:rsidP="008F75ED">
            <w:pPr>
              <w:spacing w:after="0"/>
              <w:rPr>
                <w:rFonts w:ascii="Verdana" w:hAnsi="Verdana"/>
                <w:sz w:val="20"/>
              </w:rPr>
            </w:pPr>
          </w:p>
          <w:p w:rsidR="008F75ED" w:rsidRPr="002C1788" w:rsidRDefault="008F75ED" w:rsidP="008F75ED">
            <w:pPr>
              <w:spacing w:after="0"/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Strategisk sund</w:t>
            </w:r>
            <w:r w:rsidR="000C79DD" w:rsidRPr="002C1788">
              <w:rPr>
                <w:rFonts w:ascii="Verdana" w:hAnsi="Verdana"/>
                <w:sz w:val="20"/>
              </w:rPr>
              <w:t>heds</w:t>
            </w:r>
            <w:r w:rsidRPr="002C1788">
              <w:rPr>
                <w:rFonts w:ascii="Verdana" w:hAnsi="Verdana"/>
                <w:sz w:val="20"/>
              </w:rPr>
              <w:t xml:space="preserve">ledelse: Bjørn </w:t>
            </w:r>
            <w:r w:rsidR="000C79DD" w:rsidRPr="002C1788">
              <w:rPr>
                <w:rFonts w:ascii="Verdana" w:hAnsi="Verdana"/>
                <w:sz w:val="20"/>
              </w:rPr>
              <w:t xml:space="preserve">og Ragnhild </w:t>
            </w:r>
            <w:r w:rsidR="00E50B67">
              <w:rPr>
                <w:rFonts w:ascii="Verdana" w:hAnsi="Verdana"/>
                <w:sz w:val="20"/>
              </w:rPr>
              <w:t xml:space="preserve">træder ind </w:t>
            </w:r>
            <w:r w:rsidR="00E50B67" w:rsidRPr="00120650">
              <w:rPr>
                <w:rFonts w:ascii="Verdana" w:hAnsi="Verdana"/>
                <w:sz w:val="20"/>
              </w:rPr>
              <w:t>i arbejdsgruppen</w:t>
            </w:r>
          </w:p>
          <w:p w:rsidR="000C79DD" w:rsidRPr="002C1788" w:rsidRDefault="000C79DD" w:rsidP="008F75ED">
            <w:pPr>
              <w:spacing w:after="0"/>
              <w:rPr>
                <w:rFonts w:ascii="Verdana" w:hAnsi="Verdana"/>
                <w:sz w:val="20"/>
              </w:rPr>
            </w:pPr>
          </w:p>
          <w:p w:rsidR="000C79DD" w:rsidRPr="002C1788" w:rsidRDefault="000C79DD" w:rsidP="000C79DD">
            <w:pPr>
              <w:spacing w:after="0"/>
              <w:rPr>
                <w:rFonts w:ascii="Verdana" w:hAnsi="Verdana"/>
                <w:b/>
                <w:sz w:val="20"/>
              </w:rPr>
            </w:pPr>
            <w:r w:rsidRPr="002C1788">
              <w:rPr>
                <w:rFonts w:ascii="Verdana" w:hAnsi="Verdana"/>
                <w:b/>
                <w:sz w:val="20"/>
              </w:rPr>
              <w:t xml:space="preserve">Fysisk kompetenceudvikling </w:t>
            </w:r>
          </w:p>
          <w:p w:rsidR="000C79DD" w:rsidRPr="002C1788" w:rsidRDefault="000C79DD" w:rsidP="000C79DD">
            <w:pPr>
              <w:spacing w:after="0"/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Yvonne, Katrine, Sanne, Line og evt. Bitten.</w:t>
            </w:r>
          </w:p>
          <w:p w:rsidR="000C79DD" w:rsidRPr="002C1788" w:rsidRDefault="000C79DD" w:rsidP="000C79DD">
            <w:pPr>
              <w:spacing w:after="0"/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b/>
                <w:sz w:val="20"/>
              </w:rPr>
              <w:t>Fokus</w:t>
            </w:r>
            <w:r w:rsidRPr="002C1788">
              <w:rPr>
                <w:rFonts w:ascii="Verdana" w:hAnsi="Verdana"/>
                <w:sz w:val="20"/>
              </w:rPr>
              <w:t>: Fysisk krævende job</w:t>
            </w:r>
          </w:p>
          <w:p w:rsidR="000C79DD" w:rsidRPr="002C1788" w:rsidRDefault="000C79DD" w:rsidP="000C79DD">
            <w:pPr>
              <w:spacing w:after="0"/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lastRenderedPageBreak/>
              <w:t xml:space="preserve">I gang med: </w:t>
            </w:r>
          </w:p>
          <w:p w:rsidR="000C79DD" w:rsidRPr="002C1788" w:rsidRDefault="000C79DD" w:rsidP="000C79DD">
            <w:pPr>
              <w:pStyle w:val="Listeafsnit"/>
              <w:numPr>
                <w:ilvl w:val="0"/>
                <w:numId w:val="24"/>
              </w:numPr>
              <w:rPr>
                <w:rFonts w:ascii="Verdana" w:hAnsi="Verdana"/>
                <w:sz w:val="20"/>
                <w:szCs w:val="20"/>
              </w:rPr>
            </w:pPr>
            <w:r w:rsidRPr="002C1788">
              <w:rPr>
                <w:rFonts w:ascii="Verdana" w:hAnsi="Verdana"/>
                <w:sz w:val="20"/>
                <w:szCs w:val="20"/>
              </w:rPr>
              <w:t>Indsamle cases – også små gode ideer</w:t>
            </w:r>
          </w:p>
          <w:p w:rsidR="000C79DD" w:rsidRPr="002C1788" w:rsidRDefault="000C79DD" w:rsidP="000C79DD">
            <w:pPr>
              <w:pStyle w:val="Listeafsnit"/>
              <w:numPr>
                <w:ilvl w:val="0"/>
                <w:numId w:val="24"/>
              </w:numPr>
              <w:rPr>
                <w:rFonts w:ascii="Verdana" w:hAnsi="Verdana"/>
                <w:sz w:val="20"/>
                <w:szCs w:val="20"/>
              </w:rPr>
            </w:pPr>
            <w:r w:rsidRPr="002C1788">
              <w:rPr>
                <w:rFonts w:ascii="Verdana" w:hAnsi="Verdana"/>
                <w:sz w:val="20"/>
                <w:szCs w:val="20"/>
              </w:rPr>
              <w:t>Finde relevant forskning – hvad er det, vi ved? Ønske/planer om at samle nogle forskere på området til diskussion.</w:t>
            </w:r>
          </w:p>
          <w:p w:rsidR="000C79DD" w:rsidRPr="002C1788" w:rsidRDefault="000C79DD" w:rsidP="000C79DD">
            <w:pPr>
              <w:pStyle w:val="Listeafsnit"/>
              <w:numPr>
                <w:ilvl w:val="0"/>
                <w:numId w:val="24"/>
              </w:numPr>
              <w:rPr>
                <w:rFonts w:ascii="Verdana" w:hAnsi="Verdana"/>
                <w:sz w:val="20"/>
                <w:szCs w:val="20"/>
              </w:rPr>
            </w:pPr>
            <w:r w:rsidRPr="002C1788">
              <w:rPr>
                <w:rFonts w:ascii="Verdana" w:hAnsi="Verdana"/>
                <w:sz w:val="20"/>
                <w:szCs w:val="20"/>
              </w:rPr>
              <w:t>Faktaark – jura, SKAT, arbejdstid m.v. men også bl.a. at skaffe opbakning i organisationen</w:t>
            </w:r>
          </w:p>
          <w:p w:rsidR="000C79DD" w:rsidRPr="002C1788" w:rsidRDefault="000C79DD" w:rsidP="000C79DD">
            <w:pPr>
              <w:spacing w:after="0"/>
              <w:rPr>
                <w:rFonts w:ascii="Verdana" w:hAnsi="Verdana"/>
                <w:sz w:val="20"/>
              </w:rPr>
            </w:pPr>
          </w:p>
          <w:p w:rsidR="000C79DD" w:rsidRPr="002C1788" w:rsidRDefault="000C79DD" w:rsidP="000C79DD">
            <w:pPr>
              <w:spacing w:after="0"/>
              <w:rPr>
                <w:rFonts w:ascii="Verdana" w:hAnsi="Verdana"/>
                <w:b/>
                <w:sz w:val="20"/>
              </w:rPr>
            </w:pPr>
            <w:r w:rsidRPr="002C1788">
              <w:rPr>
                <w:rFonts w:ascii="Verdana" w:hAnsi="Verdana"/>
                <w:b/>
                <w:sz w:val="20"/>
              </w:rPr>
              <w:t>Mental sundhed</w:t>
            </w:r>
          </w:p>
          <w:p w:rsidR="000C79DD" w:rsidRPr="002C1788" w:rsidRDefault="000C79DD" w:rsidP="000C79DD">
            <w:pPr>
              <w:spacing w:after="0"/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 xml:space="preserve">Kun Lisa </w:t>
            </w:r>
            <w:r w:rsidR="000D308F" w:rsidRPr="00120650">
              <w:rPr>
                <w:rFonts w:ascii="Verdana" w:hAnsi="Verdana"/>
                <w:sz w:val="20"/>
              </w:rPr>
              <w:t>og Christina</w:t>
            </w:r>
            <w:r w:rsidR="000D308F">
              <w:rPr>
                <w:rFonts w:ascii="Verdana" w:hAnsi="Verdana"/>
                <w:color w:val="FF0000"/>
                <w:sz w:val="20"/>
              </w:rPr>
              <w:t xml:space="preserve"> </w:t>
            </w:r>
            <w:r w:rsidRPr="002C1788">
              <w:rPr>
                <w:rFonts w:ascii="Verdana" w:hAnsi="Verdana"/>
                <w:sz w:val="20"/>
              </w:rPr>
              <w:t>lige nu. Temagruppe om mental sundhed handler ikke om arbejdspladsen. Evt. kunne en mulighed være partnerskab med SIF og ’Center for forebyggelse i praksis’. Der mangler stadig medlemmer.</w:t>
            </w:r>
          </w:p>
          <w:p w:rsidR="000C79DD" w:rsidRPr="002C1788" w:rsidRDefault="000C79DD" w:rsidP="000C79DD">
            <w:pPr>
              <w:spacing w:after="0"/>
              <w:rPr>
                <w:rFonts w:ascii="Verdana" w:hAnsi="Verdana"/>
                <w:sz w:val="20"/>
              </w:rPr>
            </w:pPr>
          </w:p>
          <w:p w:rsidR="000C79DD" w:rsidRPr="002C1788" w:rsidRDefault="000C79DD" w:rsidP="000C79DD">
            <w:pPr>
              <w:spacing w:after="0"/>
              <w:rPr>
                <w:rFonts w:ascii="Verdana" w:hAnsi="Verdana"/>
                <w:b/>
                <w:sz w:val="20"/>
              </w:rPr>
            </w:pPr>
            <w:r w:rsidRPr="002C1788">
              <w:rPr>
                <w:rFonts w:ascii="Verdana" w:hAnsi="Verdana"/>
                <w:b/>
                <w:sz w:val="20"/>
              </w:rPr>
              <w:t>Strategisk sundhedsledelse</w:t>
            </w:r>
          </w:p>
          <w:p w:rsidR="000C79DD" w:rsidRPr="002C1788" w:rsidRDefault="000C79DD" w:rsidP="000C79DD">
            <w:pPr>
              <w:spacing w:after="0"/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Signe, Jonna og Martin: Ingen repræsentanter fra gruppen på mødet. Bjørn og Ragnhild træder ind i gruppen. Københavns Kommunes materiale er rigtigt godt, så hvad er arbejdsgruppens opgave? Formidling? Den diskussion tager gruppen.</w:t>
            </w:r>
          </w:p>
          <w:p w:rsidR="000C79DD" w:rsidRPr="002C1788" w:rsidRDefault="000C79DD" w:rsidP="000C79DD">
            <w:pPr>
              <w:spacing w:after="0"/>
              <w:rPr>
                <w:rFonts w:ascii="Verdana" w:hAnsi="Verdana"/>
                <w:sz w:val="20"/>
              </w:rPr>
            </w:pPr>
          </w:p>
          <w:p w:rsidR="000C79DD" w:rsidRPr="002C1788" w:rsidRDefault="000C79DD" w:rsidP="000C79DD">
            <w:pPr>
              <w:spacing w:after="0"/>
              <w:rPr>
                <w:rFonts w:ascii="Verdana" w:hAnsi="Verdana"/>
                <w:b/>
                <w:sz w:val="20"/>
              </w:rPr>
            </w:pPr>
            <w:r w:rsidRPr="002C1788">
              <w:rPr>
                <w:rFonts w:ascii="Verdana" w:hAnsi="Verdana"/>
                <w:b/>
                <w:sz w:val="20"/>
              </w:rPr>
              <w:t>Eventuelt oprette en gruppe senere (januarmøde?) i relation til følgende:</w:t>
            </w:r>
          </w:p>
          <w:p w:rsidR="00417BB6" w:rsidRPr="002C1788" w:rsidRDefault="000C79DD" w:rsidP="000C79DD">
            <w:pPr>
              <w:spacing w:after="0"/>
              <w:rPr>
                <w:rFonts w:ascii="Verdana" w:hAnsi="Verdana"/>
                <w:b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Samarbejde ved at blive etableret mellem sundhedsstyrelsen og arbejdsmarkedets parter(FOA, 3F, Dansk Metal, DI). Emne: kortuddannede og sund livsstil. Mille fra Sundhedsstyrelsen sender en mail til gruppen med informationer om samarbejdet. Evt. oplæg om dette på januarmøde i temagruppen.</w:t>
            </w:r>
          </w:p>
        </w:tc>
      </w:tr>
      <w:tr w:rsidR="00743E3E" w:rsidRPr="002C1788" w:rsidTr="00DD6E55">
        <w:trPr>
          <w:trHeight w:val="2410"/>
        </w:trPr>
        <w:tc>
          <w:tcPr>
            <w:tcW w:w="988" w:type="dxa"/>
          </w:tcPr>
          <w:p w:rsidR="00417BB6" w:rsidRPr="002C1788" w:rsidRDefault="00417BB6" w:rsidP="00412886">
            <w:pPr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lastRenderedPageBreak/>
              <w:t>13.45 – 14.45</w:t>
            </w:r>
          </w:p>
        </w:tc>
        <w:tc>
          <w:tcPr>
            <w:tcW w:w="5184" w:type="dxa"/>
          </w:tcPr>
          <w:p w:rsidR="00417BB6" w:rsidRPr="002C1788" w:rsidRDefault="00417BB6" w:rsidP="00614B1E">
            <w:pPr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b/>
                <w:sz w:val="20"/>
              </w:rPr>
              <w:t>Arbejdsgrupperne arbejder</w:t>
            </w:r>
            <w:r w:rsidRPr="002C1788">
              <w:rPr>
                <w:rFonts w:ascii="Verdana" w:hAnsi="Verdana"/>
                <w:sz w:val="20"/>
              </w:rPr>
              <w:t xml:space="preserve"> – nye deltagere er meget velkomne i grupperne.</w:t>
            </w:r>
          </w:p>
          <w:p w:rsidR="00417BB6" w:rsidRPr="002C1788" w:rsidRDefault="00417BB6" w:rsidP="00614B1E">
            <w:pPr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Nye arbejdsgrupper?</w:t>
            </w:r>
          </w:p>
          <w:p w:rsidR="00417BB6" w:rsidRPr="002C1788" w:rsidRDefault="00417BB6" w:rsidP="00614B1E">
            <w:pPr>
              <w:rPr>
                <w:rFonts w:ascii="Verdana" w:hAnsi="Verdana"/>
                <w:sz w:val="20"/>
              </w:rPr>
            </w:pPr>
          </w:p>
          <w:p w:rsidR="00417BB6" w:rsidRPr="002C1788" w:rsidRDefault="00417BB6" w:rsidP="00614B1E">
            <w:pPr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b/>
                <w:sz w:val="20"/>
              </w:rPr>
              <w:t>Inkl. kaffepause</w:t>
            </w:r>
          </w:p>
        </w:tc>
        <w:tc>
          <w:tcPr>
            <w:tcW w:w="4248" w:type="dxa"/>
          </w:tcPr>
          <w:p w:rsidR="00417BB6" w:rsidRPr="002C1788" w:rsidRDefault="00DD6E55" w:rsidP="00DD6E55">
            <w:pPr>
              <w:spacing w:after="0"/>
              <w:rPr>
                <w:rFonts w:ascii="Verdana" w:hAnsi="Verdana"/>
                <w:b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 xml:space="preserve">Erfaringerne med at arbejde i arbejdsgrupper i løbet af mødet blev evalueret.  Nogle mødtes en time inden mødet for at arbejde i arbejdsgruppe. En mulighed var også at forlænge mødet med arbejdsgruppemøder til fx til kl. 18. Det kan evt. besluttes i den enkelte arbejdsgruppe om man vil mødes før eller blive længere. </w:t>
            </w:r>
          </w:p>
        </w:tc>
      </w:tr>
      <w:tr w:rsidR="00743E3E" w:rsidRPr="002C1788" w:rsidTr="00417BB6">
        <w:tc>
          <w:tcPr>
            <w:tcW w:w="988" w:type="dxa"/>
          </w:tcPr>
          <w:p w:rsidR="00417BB6" w:rsidRPr="002C1788" w:rsidRDefault="00417BB6" w:rsidP="00412886">
            <w:pPr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14.45 – 15.15</w:t>
            </w:r>
          </w:p>
        </w:tc>
        <w:tc>
          <w:tcPr>
            <w:tcW w:w="5184" w:type="dxa"/>
          </w:tcPr>
          <w:p w:rsidR="00417BB6" w:rsidRPr="002C1788" w:rsidRDefault="00417BB6" w:rsidP="00614B1E">
            <w:pPr>
              <w:rPr>
                <w:rFonts w:ascii="Verdana" w:hAnsi="Verdana"/>
                <w:b/>
                <w:sz w:val="20"/>
              </w:rPr>
            </w:pPr>
            <w:r w:rsidRPr="002C1788">
              <w:rPr>
                <w:rFonts w:ascii="Verdana" w:hAnsi="Verdana"/>
                <w:b/>
                <w:sz w:val="20"/>
              </w:rPr>
              <w:t>Oplæg fra medlemmerne</w:t>
            </w:r>
          </w:p>
          <w:p w:rsidR="00417BB6" w:rsidRPr="002C1788" w:rsidRDefault="00417BB6" w:rsidP="0072725E">
            <w:pPr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Er du i gang med et projekt, idé e.l. du gerne vil dele med os andre?</w:t>
            </w:r>
          </w:p>
          <w:p w:rsidR="00417BB6" w:rsidRPr="002C1788" w:rsidRDefault="00417BB6" w:rsidP="000E4530">
            <w:pPr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Kontakt Tine eller Christina inden mødet, så vi kan få oplæggene koordineret.</w:t>
            </w:r>
          </w:p>
        </w:tc>
        <w:tc>
          <w:tcPr>
            <w:tcW w:w="4248" w:type="dxa"/>
          </w:tcPr>
          <w:p w:rsidR="00DD6E55" w:rsidRPr="002C1788" w:rsidRDefault="00DD6E55" w:rsidP="00DD6E55">
            <w:pPr>
              <w:spacing w:after="0"/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Christina om afslutning på projekt om sundhed og trivsel på ældreområdet i Favrskov Kommune.</w:t>
            </w:r>
          </w:p>
          <w:p w:rsidR="00DD6E55" w:rsidRPr="002C1788" w:rsidRDefault="00DD6E55" w:rsidP="00DD6E55">
            <w:pPr>
              <w:spacing w:after="0"/>
              <w:rPr>
                <w:rFonts w:ascii="Verdana" w:hAnsi="Verdana"/>
                <w:sz w:val="20"/>
              </w:rPr>
            </w:pPr>
          </w:p>
          <w:p w:rsidR="000D308F" w:rsidRPr="00120650" w:rsidRDefault="00DD6E55" w:rsidP="00DD6E55">
            <w:pPr>
              <w:spacing w:after="0"/>
              <w:rPr>
                <w:rFonts w:ascii="Verdana" w:hAnsi="Verdana"/>
                <w:sz w:val="20"/>
              </w:rPr>
            </w:pPr>
            <w:r w:rsidRPr="000D308F">
              <w:rPr>
                <w:rFonts w:ascii="Verdana" w:hAnsi="Verdana"/>
                <w:sz w:val="20"/>
              </w:rPr>
              <w:t>Christina</w:t>
            </w:r>
            <w:r w:rsidR="000D308F">
              <w:rPr>
                <w:rFonts w:ascii="Verdana" w:hAnsi="Verdana"/>
                <w:sz w:val="20"/>
              </w:rPr>
              <w:t xml:space="preserve"> fortæller om to</w:t>
            </w:r>
            <w:r w:rsidRPr="002C1788">
              <w:rPr>
                <w:rFonts w:ascii="Verdana" w:hAnsi="Verdana"/>
                <w:sz w:val="20"/>
              </w:rPr>
              <w:t xml:space="preserve"> pro</w:t>
            </w:r>
            <w:r w:rsidR="000D308F">
              <w:rPr>
                <w:rFonts w:ascii="Verdana" w:hAnsi="Verdana"/>
                <w:sz w:val="20"/>
              </w:rPr>
              <w:t xml:space="preserve">jekter, der </w:t>
            </w:r>
            <w:r w:rsidR="000D308F" w:rsidRPr="00120650">
              <w:rPr>
                <w:rFonts w:ascii="Verdana" w:hAnsi="Verdana"/>
                <w:sz w:val="20"/>
              </w:rPr>
              <w:t xml:space="preserve">er på tegnebrættet i Favrskov Kommune: </w:t>
            </w:r>
          </w:p>
          <w:p w:rsidR="00DD6E55" w:rsidRPr="00120650" w:rsidRDefault="000D308F" w:rsidP="00DD6E55">
            <w:pPr>
              <w:spacing w:after="0"/>
              <w:rPr>
                <w:rFonts w:ascii="Verdana" w:hAnsi="Verdana"/>
                <w:sz w:val="20"/>
              </w:rPr>
            </w:pPr>
            <w:r w:rsidRPr="00120650">
              <w:rPr>
                <w:rFonts w:ascii="Verdana" w:hAnsi="Verdana"/>
                <w:sz w:val="20"/>
              </w:rPr>
              <w:t>Ét hvor der arbejdes med mindfulness og en måling af sygefravær, trivsel og sundhed før under og efter forløbet.</w:t>
            </w:r>
          </w:p>
          <w:p w:rsidR="000D308F" w:rsidRPr="00120650" w:rsidRDefault="000D308F" w:rsidP="00DD6E55">
            <w:pPr>
              <w:spacing w:after="0"/>
              <w:rPr>
                <w:rFonts w:ascii="Verdana" w:hAnsi="Verdana"/>
                <w:sz w:val="20"/>
              </w:rPr>
            </w:pPr>
            <w:r w:rsidRPr="00120650">
              <w:rPr>
                <w:rFonts w:ascii="Verdana" w:hAnsi="Verdana"/>
                <w:sz w:val="20"/>
              </w:rPr>
              <w:t xml:space="preserve">Ét pilotprojekt, hvor der skal arbejdes social kapital, og hvor der måles på sygefravær, </w:t>
            </w:r>
            <w:r w:rsidRPr="00120650">
              <w:rPr>
                <w:rFonts w:ascii="Verdana" w:hAnsi="Verdana"/>
                <w:sz w:val="20"/>
              </w:rPr>
              <w:lastRenderedPageBreak/>
              <w:t>trivsel og sundhed før under og efter forløbet.</w:t>
            </w:r>
          </w:p>
          <w:p w:rsidR="00DD6E55" w:rsidRPr="002C1788" w:rsidRDefault="00DD6E55" w:rsidP="00DD6E55">
            <w:pPr>
              <w:spacing w:after="0"/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 xml:space="preserve"> </w:t>
            </w:r>
          </w:p>
          <w:p w:rsidR="00417BB6" w:rsidRPr="002C1788" w:rsidRDefault="00417BB6" w:rsidP="00614B1E">
            <w:pPr>
              <w:rPr>
                <w:rFonts w:ascii="Verdana" w:hAnsi="Verdana"/>
                <w:b/>
                <w:sz w:val="20"/>
              </w:rPr>
            </w:pPr>
          </w:p>
        </w:tc>
      </w:tr>
      <w:tr w:rsidR="00743E3E" w:rsidRPr="002C1788" w:rsidTr="00417BB6">
        <w:tc>
          <w:tcPr>
            <w:tcW w:w="988" w:type="dxa"/>
          </w:tcPr>
          <w:p w:rsidR="00417BB6" w:rsidRPr="002C1788" w:rsidRDefault="00417BB6" w:rsidP="00614B1E">
            <w:pPr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lastRenderedPageBreak/>
              <w:t>15.15 – 15.30</w:t>
            </w:r>
          </w:p>
          <w:p w:rsidR="00417BB6" w:rsidRPr="002C1788" w:rsidRDefault="00417BB6" w:rsidP="00614B1E">
            <w:pPr>
              <w:rPr>
                <w:rFonts w:ascii="Verdana" w:hAnsi="Verdana"/>
                <w:sz w:val="20"/>
              </w:rPr>
            </w:pPr>
          </w:p>
        </w:tc>
        <w:tc>
          <w:tcPr>
            <w:tcW w:w="5184" w:type="dxa"/>
          </w:tcPr>
          <w:p w:rsidR="00417BB6" w:rsidRDefault="00417BB6" w:rsidP="00614B1E">
            <w:pPr>
              <w:rPr>
                <w:rFonts w:ascii="Verdana" w:hAnsi="Verdana"/>
                <w:b/>
                <w:sz w:val="20"/>
              </w:rPr>
            </w:pPr>
            <w:r w:rsidRPr="002C1788">
              <w:rPr>
                <w:rFonts w:ascii="Verdana" w:hAnsi="Verdana"/>
                <w:b/>
                <w:sz w:val="20"/>
              </w:rPr>
              <w:t>Opsamling og afrunding</w:t>
            </w:r>
          </w:p>
          <w:p w:rsidR="001620CE" w:rsidRPr="002C1788" w:rsidRDefault="001620CE" w:rsidP="00614B1E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Gensidig orientering</w:t>
            </w:r>
          </w:p>
          <w:p w:rsidR="00211126" w:rsidRPr="002C1788" w:rsidRDefault="00211126" w:rsidP="00614B1E">
            <w:pPr>
              <w:rPr>
                <w:rFonts w:ascii="Verdana" w:hAnsi="Verdana"/>
                <w:b/>
                <w:sz w:val="20"/>
              </w:rPr>
            </w:pPr>
            <w:r w:rsidRPr="002C1788">
              <w:rPr>
                <w:rFonts w:ascii="Verdana" w:hAnsi="Verdana"/>
                <w:b/>
                <w:sz w:val="20"/>
              </w:rPr>
              <w:t>Idéer til kommende møder</w:t>
            </w:r>
          </w:p>
          <w:p w:rsidR="00417BB6" w:rsidRPr="002C1788" w:rsidRDefault="00417BB6" w:rsidP="00614B1E">
            <w:pPr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b/>
                <w:sz w:val="20"/>
              </w:rPr>
              <w:t>Tak for i dag</w:t>
            </w:r>
          </w:p>
        </w:tc>
        <w:tc>
          <w:tcPr>
            <w:tcW w:w="4248" w:type="dxa"/>
          </w:tcPr>
          <w:p w:rsidR="00417BB6" w:rsidRPr="002C1788" w:rsidRDefault="00DD6E55" w:rsidP="00614B1E">
            <w:pPr>
              <w:rPr>
                <w:rFonts w:ascii="Verdana" w:hAnsi="Verdana"/>
                <w:b/>
                <w:sz w:val="20"/>
              </w:rPr>
            </w:pPr>
            <w:r w:rsidRPr="002C1788">
              <w:rPr>
                <w:rFonts w:ascii="Verdana" w:hAnsi="Verdana"/>
                <w:b/>
                <w:sz w:val="20"/>
              </w:rPr>
              <w:t>Idéer til kommende møder</w:t>
            </w:r>
          </w:p>
          <w:p w:rsidR="00211126" w:rsidRPr="002C1788" w:rsidRDefault="00211126" w:rsidP="00211126">
            <w:pPr>
              <w:pStyle w:val="Listeafsnit"/>
              <w:numPr>
                <w:ilvl w:val="0"/>
                <w:numId w:val="25"/>
              </w:numPr>
              <w:rPr>
                <w:rFonts w:ascii="Verdana" w:hAnsi="Verdana"/>
                <w:sz w:val="20"/>
                <w:szCs w:val="20"/>
              </w:rPr>
            </w:pPr>
            <w:r w:rsidRPr="002C1788">
              <w:rPr>
                <w:rFonts w:ascii="Verdana" w:hAnsi="Verdana"/>
                <w:sz w:val="20"/>
                <w:szCs w:val="20"/>
              </w:rPr>
              <w:t>Gitte Grønnemose Butler – ny sekret</w:t>
            </w:r>
            <w:r w:rsidR="001620CE">
              <w:rPr>
                <w:rFonts w:ascii="Verdana" w:hAnsi="Verdana"/>
                <w:sz w:val="20"/>
                <w:szCs w:val="20"/>
              </w:rPr>
              <w:t xml:space="preserve">ariatsleder med på januar mødet – er allerede inviteret </w:t>
            </w:r>
            <w:r w:rsidR="001620CE" w:rsidRPr="001620CE">
              <w:rPr>
                <w:rFonts w:ascii="Verdana" w:hAnsi="Verdana"/>
                <w:sz w:val="20"/>
                <w:szCs w:val="20"/>
              </w:rPr>
              <w:sym w:font="Wingdings" w:char="F04A"/>
            </w:r>
          </w:p>
          <w:p w:rsidR="00211126" w:rsidRPr="002C1788" w:rsidRDefault="00211126" w:rsidP="00211126">
            <w:pPr>
              <w:pStyle w:val="Listeafsnit"/>
              <w:rPr>
                <w:rFonts w:ascii="Verdana" w:hAnsi="Verdana"/>
                <w:sz w:val="20"/>
                <w:szCs w:val="20"/>
              </w:rPr>
            </w:pPr>
          </w:p>
          <w:p w:rsidR="00211126" w:rsidRPr="002C1788" w:rsidRDefault="00211126" w:rsidP="00211126">
            <w:pPr>
              <w:pStyle w:val="Listeafsnit"/>
              <w:numPr>
                <w:ilvl w:val="0"/>
                <w:numId w:val="25"/>
              </w:numPr>
              <w:rPr>
                <w:rFonts w:ascii="Verdana" w:hAnsi="Verdana"/>
                <w:sz w:val="20"/>
                <w:szCs w:val="20"/>
              </w:rPr>
            </w:pPr>
            <w:r w:rsidRPr="002C1788">
              <w:rPr>
                <w:rFonts w:ascii="Verdana" w:hAnsi="Verdana"/>
                <w:sz w:val="20"/>
                <w:szCs w:val="20"/>
              </w:rPr>
              <w:t>Enighed om at invitere sekretariatet med til alle møder i temagruppen.</w:t>
            </w:r>
          </w:p>
          <w:p w:rsidR="00211126" w:rsidRPr="002C1788" w:rsidRDefault="00211126" w:rsidP="00211126">
            <w:pPr>
              <w:pStyle w:val="Listeafsnit"/>
              <w:rPr>
                <w:rFonts w:ascii="Verdana" w:hAnsi="Verdana"/>
                <w:sz w:val="20"/>
                <w:szCs w:val="20"/>
              </w:rPr>
            </w:pPr>
          </w:p>
          <w:p w:rsidR="00DD6E55" w:rsidRPr="002C1788" w:rsidRDefault="00DD6E55" w:rsidP="00DD6E55">
            <w:pPr>
              <w:numPr>
                <w:ilvl w:val="0"/>
                <w:numId w:val="25"/>
              </w:numPr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 xml:space="preserve">Forslag om at sende en mail ud, når der opstartes nye projekter i kommunerne og anden videndeling.  Det tages op med ny sekretariatschef, Gitte, hvordan fx viden fra projekter deles fx på hjemmesiden. </w:t>
            </w:r>
            <w:r w:rsidRPr="002C1788">
              <w:rPr>
                <w:rFonts w:ascii="Verdana" w:hAnsi="Verdana"/>
                <w:color w:val="FF0000"/>
                <w:sz w:val="20"/>
              </w:rPr>
              <w:t>Tine har efterfølgende bragt det videre til kommunens Sund By koordinator, som har lovet at bringe det videre til koordinatormøde i november. Temagruppens medlemmer opfordres til at gøre det samme</w:t>
            </w:r>
            <w:r w:rsidRPr="002C1788">
              <w:rPr>
                <w:rFonts w:ascii="Verdana" w:hAnsi="Verdana"/>
                <w:sz w:val="20"/>
              </w:rPr>
              <w:t>.</w:t>
            </w:r>
          </w:p>
          <w:p w:rsidR="002C1788" w:rsidRDefault="002C1788" w:rsidP="00DD6E55">
            <w:pPr>
              <w:numPr>
                <w:ilvl w:val="0"/>
                <w:numId w:val="25"/>
              </w:numPr>
              <w:rPr>
                <w:rFonts w:ascii="Verdana" w:hAnsi="Verdana"/>
                <w:color w:val="FF0000"/>
                <w:sz w:val="20"/>
              </w:rPr>
            </w:pPr>
            <w:r w:rsidRPr="002C1788">
              <w:rPr>
                <w:rFonts w:ascii="Verdana" w:hAnsi="Verdana"/>
                <w:color w:val="FF0000"/>
                <w:sz w:val="20"/>
              </w:rPr>
              <w:t>Bemærk at Temagruppens fælles dokumenter ligger under kalenderen: Tidligere aktiviteter.</w:t>
            </w:r>
          </w:p>
          <w:p w:rsidR="001620CE" w:rsidRDefault="001620CE" w:rsidP="001620CE">
            <w:pPr>
              <w:numPr>
                <w:ilvl w:val="0"/>
                <w:numId w:val="25"/>
              </w:numPr>
              <w:rPr>
                <w:rFonts w:ascii="Verdana" w:hAnsi="Verdana"/>
                <w:sz w:val="20"/>
              </w:rPr>
            </w:pPr>
            <w:r w:rsidRPr="001620CE">
              <w:rPr>
                <w:rFonts w:ascii="Verdana" w:hAnsi="Verdana"/>
                <w:sz w:val="20"/>
              </w:rPr>
              <w:t>Sanne orienterede om et Træningsprojekt, hvor den første rapport vedlægges. De andre rapporter er undervejs.</w:t>
            </w:r>
          </w:p>
          <w:p w:rsidR="001620CE" w:rsidRDefault="001620CE" w:rsidP="001620CE">
            <w:pPr>
              <w:ind w:left="360"/>
            </w:pPr>
            <w:r w:rsidRPr="003A5FB4">
              <w:rPr>
                <w:rFonts w:eastAsia="Cambria"/>
              </w:rPr>
              <w:object w:dxaOrig="1534" w:dyaOrig="993">
                <v:shape id="_x0000_i1029" type="#_x0000_t75" style="width:76.8pt;height:49.45pt" o:ole="">
                  <v:imagedata r:id="rId23" o:title=""/>
                </v:shape>
                <o:OLEObject Type="Embed" ProgID="AcroExch.Document.11" ShapeID="_x0000_i1029" DrawAspect="Icon" ObjectID="_1475924973" r:id="rId24"/>
              </w:object>
            </w:r>
          </w:p>
          <w:p w:rsidR="00DD6E55" w:rsidRPr="002C1788" w:rsidRDefault="00DD6E55" w:rsidP="00DD6E55">
            <w:pPr>
              <w:numPr>
                <w:ilvl w:val="0"/>
                <w:numId w:val="25"/>
              </w:numPr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Seneste nye lister over medlemmer af temagruppen sendes ud med referatet.</w:t>
            </w:r>
          </w:p>
          <w:p w:rsidR="001620CE" w:rsidRPr="001620CE" w:rsidRDefault="001620CE" w:rsidP="002C1788">
            <w:pPr>
              <w:ind w:left="360"/>
              <w:rPr>
                <w:b/>
                <w:u w:val="single"/>
              </w:rPr>
            </w:pPr>
            <w:r w:rsidRPr="001620CE">
              <w:rPr>
                <w:b/>
                <w:u w:val="single"/>
              </w:rPr>
              <w:t>Id</w:t>
            </w:r>
            <w:r>
              <w:rPr>
                <w:b/>
                <w:u w:val="single"/>
              </w:rPr>
              <w:t>éer til oplæg</w:t>
            </w:r>
          </w:p>
          <w:p w:rsidR="001620CE" w:rsidRPr="002C1788" w:rsidRDefault="001620CE" w:rsidP="001620CE">
            <w:pPr>
              <w:pStyle w:val="Listeafsnit"/>
              <w:numPr>
                <w:ilvl w:val="0"/>
                <w:numId w:val="26"/>
              </w:numPr>
              <w:rPr>
                <w:rFonts w:ascii="Verdana" w:hAnsi="Verdana"/>
                <w:sz w:val="20"/>
                <w:szCs w:val="20"/>
              </w:rPr>
            </w:pPr>
            <w:r w:rsidRPr="002C1788">
              <w:rPr>
                <w:rFonts w:ascii="Verdana" w:hAnsi="Verdana"/>
                <w:sz w:val="20"/>
                <w:szCs w:val="20"/>
              </w:rPr>
              <w:t>Møde i januar: Ragnhild vil gerne fortælle om et projekt med sundhedsfremme i</w:t>
            </w:r>
            <w:r w:rsidRPr="002C1788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2C1788">
              <w:rPr>
                <w:rFonts w:ascii="Verdana" w:hAnsi="Verdana"/>
                <w:sz w:val="20"/>
                <w:szCs w:val="20"/>
              </w:rPr>
              <w:t>private virksomheder.</w:t>
            </w:r>
          </w:p>
          <w:p w:rsidR="001620CE" w:rsidRPr="002C1788" w:rsidRDefault="001620CE" w:rsidP="002C1788">
            <w:pPr>
              <w:ind w:left="360"/>
              <w:rPr>
                <w:rFonts w:ascii="Verdana" w:hAnsi="Verdana"/>
                <w:sz w:val="20"/>
              </w:rPr>
            </w:pPr>
          </w:p>
          <w:p w:rsidR="001620CE" w:rsidRDefault="002C1788" w:rsidP="001620CE">
            <w:pPr>
              <w:pStyle w:val="Listeafsnit"/>
              <w:numPr>
                <w:ilvl w:val="0"/>
                <w:numId w:val="27"/>
              </w:numPr>
              <w:rPr>
                <w:rFonts w:ascii="Verdana" w:hAnsi="Verdana"/>
                <w:sz w:val="20"/>
              </w:rPr>
            </w:pPr>
            <w:r w:rsidRPr="001620CE">
              <w:rPr>
                <w:rFonts w:ascii="Verdana" w:hAnsi="Verdana"/>
                <w:sz w:val="20"/>
              </w:rPr>
              <w:t>Sanne orienterede om en mulig oplægsholder</w:t>
            </w:r>
            <w:r w:rsidR="001620CE" w:rsidRPr="001620CE">
              <w:rPr>
                <w:rFonts w:ascii="Verdana" w:hAnsi="Verdana"/>
                <w:sz w:val="20"/>
              </w:rPr>
              <w:t xml:space="preserve">, som kan fortælle om projektet: </w:t>
            </w:r>
            <w:r w:rsidR="001620CE">
              <w:rPr>
                <w:rFonts w:ascii="Verdana" w:hAnsi="Verdana"/>
                <w:sz w:val="20"/>
              </w:rPr>
              <w:t>”</w:t>
            </w:r>
            <w:r w:rsidRPr="001620CE">
              <w:rPr>
                <w:rFonts w:ascii="Verdana" w:hAnsi="Verdana"/>
                <w:sz w:val="20"/>
              </w:rPr>
              <w:t>Plus Performance</w:t>
            </w:r>
            <w:r w:rsidR="001620CE">
              <w:rPr>
                <w:rFonts w:ascii="Verdana" w:hAnsi="Verdana"/>
                <w:sz w:val="20"/>
              </w:rPr>
              <w:t xml:space="preserve">” - </w:t>
            </w:r>
            <w:r w:rsidR="001620CE" w:rsidRPr="001620CE">
              <w:rPr>
                <w:rFonts w:ascii="Verdana" w:hAnsi="Verdana"/>
                <w:sz w:val="20"/>
              </w:rPr>
              <w:t xml:space="preserve">Mental Fitness. Hun hedder Ditte Andersen og </w:t>
            </w:r>
            <w:r w:rsidRPr="001620CE">
              <w:rPr>
                <w:rFonts w:ascii="Verdana" w:hAnsi="Verdana"/>
                <w:sz w:val="20"/>
              </w:rPr>
              <w:t xml:space="preserve">har præsenteret nogle rigtig spændende resultater fra Ikast-Brande Kommune. </w:t>
            </w:r>
          </w:p>
          <w:p w:rsidR="002C1788" w:rsidRPr="001620CE" w:rsidRDefault="001620CE" w:rsidP="001620CE">
            <w:pPr>
              <w:rPr>
                <w:rFonts w:ascii="Verdana" w:hAnsi="Verdana"/>
                <w:sz w:val="20"/>
              </w:rPr>
            </w:pPr>
            <w:r w:rsidRPr="001620CE">
              <w:rPr>
                <w:rFonts w:ascii="Verdana" w:hAnsi="Verdana"/>
                <w:sz w:val="20"/>
              </w:rPr>
              <w:t xml:space="preserve">Hendes kontaktoplysninger er: </w:t>
            </w:r>
          </w:p>
          <w:p w:rsidR="002C1788" w:rsidRPr="00F55480" w:rsidRDefault="002C1788" w:rsidP="002C1788">
            <w:pPr>
              <w:rPr>
                <w:rFonts w:ascii="Verdana" w:hAnsi="Verdana"/>
                <w:color w:val="000000"/>
                <w:sz w:val="20"/>
              </w:rPr>
            </w:pPr>
            <w:r w:rsidRPr="00F55480">
              <w:rPr>
                <w:rFonts w:ascii="Verdana" w:hAnsi="Verdana"/>
                <w:color w:val="999999"/>
                <w:sz w:val="20"/>
              </w:rPr>
              <w:lastRenderedPageBreak/>
              <w:t>Ditte Andersen</w:t>
            </w:r>
          </w:p>
          <w:p w:rsidR="002C1788" w:rsidRPr="00F55480" w:rsidRDefault="002C1788" w:rsidP="002C1788">
            <w:pPr>
              <w:rPr>
                <w:rFonts w:ascii="Verdana" w:hAnsi="Verdana"/>
                <w:color w:val="000000"/>
                <w:sz w:val="20"/>
              </w:rPr>
            </w:pPr>
            <w:r w:rsidRPr="00F55480">
              <w:rPr>
                <w:rFonts w:ascii="Verdana" w:hAnsi="Verdana"/>
                <w:noProof/>
                <w:color w:val="000000"/>
                <w:sz w:val="20"/>
                <w:lang w:eastAsia="da-DK"/>
              </w:rPr>
              <w:drawing>
                <wp:inline distT="0" distB="0" distL="0" distR="0">
                  <wp:extent cx="1713230" cy="402590"/>
                  <wp:effectExtent l="19050" t="0" r="1270" b="0"/>
                  <wp:docPr id="28" name="Billede 3" descr="cid:6EEED7B6-8026-4ACC-AD29-637A93EA0E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3" descr="cid:6EEED7B6-8026-4ACC-AD29-637A93EA0E2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5480">
              <w:rPr>
                <w:rFonts w:ascii="Verdana" w:hAnsi="Verdana"/>
                <w:color w:val="000000"/>
                <w:sz w:val="20"/>
              </w:rPr>
              <w:br/>
            </w:r>
            <w:r w:rsidRPr="00F55480">
              <w:rPr>
                <w:rFonts w:ascii="Verdana" w:hAnsi="Verdana"/>
                <w:color w:val="999999"/>
                <w:sz w:val="20"/>
              </w:rPr>
              <w:t>cell: +45 2058 5111</w:t>
            </w:r>
          </w:p>
          <w:p w:rsidR="002C1788" w:rsidRPr="00120650" w:rsidRDefault="002C1788" w:rsidP="002C1788">
            <w:pPr>
              <w:rPr>
                <w:color w:val="000000"/>
                <w:sz w:val="21"/>
                <w:szCs w:val="21"/>
              </w:rPr>
            </w:pPr>
            <w:r w:rsidRPr="00120650">
              <w:rPr>
                <w:color w:val="999999"/>
                <w:sz w:val="18"/>
                <w:szCs w:val="18"/>
              </w:rPr>
              <w:t>mail: </w:t>
            </w:r>
            <w:hyperlink r:id="rId27" w:history="1">
              <w:r w:rsidRPr="00120650">
                <w:rPr>
                  <w:rStyle w:val="Hyperlink"/>
                  <w:sz w:val="18"/>
                  <w:szCs w:val="18"/>
                </w:rPr>
                <w:t>ditte@plusperformance.dk</w:t>
              </w:r>
            </w:hyperlink>
          </w:p>
          <w:p w:rsidR="002C1788" w:rsidRPr="00120650" w:rsidRDefault="0058598B" w:rsidP="002C1788">
            <w:pPr>
              <w:rPr>
                <w:color w:val="000000"/>
                <w:sz w:val="21"/>
                <w:szCs w:val="21"/>
              </w:rPr>
            </w:pPr>
            <w:hyperlink r:id="rId28" w:history="1">
              <w:r w:rsidR="002C1788" w:rsidRPr="00120650">
                <w:rPr>
                  <w:rStyle w:val="Hyperlink"/>
                  <w:sz w:val="18"/>
                  <w:szCs w:val="18"/>
                </w:rPr>
                <w:t>www.plusperformance.dk</w:t>
              </w:r>
            </w:hyperlink>
          </w:p>
          <w:p w:rsidR="00DD6E55" w:rsidRPr="002C1788" w:rsidRDefault="00211126" w:rsidP="00211126">
            <w:pPr>
              <w:pStyle w:val="Listeafsnit"/>
              <w:numPr>
                <w:ilvl w:val="0"/>
                <w:numId w:val="25"/>
              </w:numPr>
              <w:rPr>
                <w:rFonts w:ascii="Verdana" w:hAnsi="Verdana"/>
                <w:sz w:val="20"/>
                <w:szCs w:val="20"/>
              </w:rPr>
            </w:pPr>
            <w:r w:rsidRPr="002C1788">
              <w:rPr>
                <w:rFonts w:ascii="Verdana" w:hAnsi="Verdana"/>
                <w:sz w:val="20"/>
                <w:szCs w:val="20"/>
              </w:rPr>
              <w:t>Arbejdsmiljø og helbred. Stor undersøgelse. Oplægsholder om denne (Elsa Bok?). Ragnhild undersøger nærmere.</w:t>
            </w:r>
          </w:p>
          <w:p w:rsidR="00DD6E55" w:rsidRPr="002C1788" w:rsidRDefault="00DD6E55" w:rsidP="00614B1E">
            <w:pPr>
              <w:rPr>
                <w:rFonts w:ascii="Verdana" w:hAnsi="Verdana"/>
                <w:b/>
                <w:sz w:val="20"/>
              </w:rPr>
            </w:pPr>
          </w:p>
        </w:tc>
      </w:tr>
      <w:tr w:rsidR="00743E3E" w:rsidRPr="002C1788" w:rsidTr="00417BB6">
        <w:tc>
          <w:tcPr>
            <w:tcW w:w="988" w:type="dxa"/>
          </w:tcPr>
          <w:p w:rsidR="002C1788" w:rsidRPr="002C1788" w:rsidRDefault="002C1788" w:rsidP="00614B1E">
            <w:pPr>
              <w:rPr>
                <w:rFonts w:ascii="Verdana" w:hAnsi="Verdana"/>
                <w:sz w:val="20"/>
              </w:rPr>
            </w:pPr>
          </w:p>
        </w:tc>
        <w:tc>
          <w:tcPr>
            <w:tcW w:w="5184" w:type="dxa"/>
          </w:tcPr>
          <w:p w:rsidR="002C1788" w:rsidRPr="002C1788" w:rsidRDefault="002C1788" w:rsidP="00614B1E">
            <w:pPr>
              <w:rPr>
                <w:rFonts w:ascii="Verdana" w:hAnsi="Verdana"/>
                <w:b/>
                <w:sz w:val="20"/>
              </w:rPr>
            </w:pPr>
            <w:r w:rsidRPr="002C1788">
              <w:rPr>
                <w:rFonts w:ascii="Verdana" w:hAnsi="Verdana"/>
                <w:b/>
                <w:sz w:val="20"/>
              </w:rPr>
              <w:t>Nyeste opdaterede medlemsliste</w:t>
            </w:r>
          </w:p>
        </w:tc>
        <w:tc>
          <w:tcPr>
            <w:tcW w:w="4248" w:type="dxa"/>
          </w:tcPr>
          <w:p w:rsidR="002C1788" w:rsidRPr="002C1788" w:rsidRDefault="00120650" w:rsidP="00614B1E">
            <w:pPr>
              <w:rPr>
                <w:rFonts w:ascii="Verdana" w:hAnsi="Verdana"/>
                <w:b/>
                <w:sz w:val="20"/>
              </w:rPr>
            </w:pPr>
            <w:r w:rsidRPr="002C1788">
              <w:rPr>
                <w:rFonts w:ascii="Verdana" w:eastAsia="Cambria" w:hAnsi="Verdana"/>
                <w:b/>
                <w:sz w:val="20"/>
              </w:rPr>
              <w:object w:dxaOrig="1933" w:dyaOrig="1251">
                <v:shape id="_x0000_i1030" type="#_x0000_t75" style="width:96.95pt;height:62.4pt" o:ole="">
                  <v:imagedata r:id="rId29" o:title=""/>
                </v:shape>
                <o:OLEObject Type="Embed" ProgID="Excel.Sheet.12" ShapeID="_x0000_i1030" DrawAspect="Icon" ObjectID="_1475924974" r:id="rId30"/>
              </w:object>
            </w:r>
          </w:p>
        </w:tc>
      </w:tr>
    </w:tbl>
    <w:p w:rsidR="00001298" w:rsidRPr="002C1788" w:rsidRDefault="00001298" w:rsidP="00001298">
      <w:pPr>
        <w:rPr>
          <w:rFonts w:ascii="Verdana" w:hAnsi="Verdana"/>
          <w:sz w:val="20"/>
          <w:lang w:eastAsia="da-DK"/>
        </w:rPr>
      </w:pPr>
    </w:p>
    <w:p w:rsidR="009D1FB2" w:rsidRPr="002C1788" w:rsidRDefault="009D1FB2" w:rsidP="00001298">
      <w:pPr>
        <w:rPr>
          <w:rFonts w:ascii="Verdana" w:hAnsi="Verdana"/>
          <w:sz w:val="20"/>
          <w:lang w:eastAsia="da-DK"/>
        </w:rPr>
      </w:pPr>
    </w:p>
    <w:sectPr w:rsidR="009D1FB2" w:rsidRPr="002C1788" w:rsidSect="00001298">
      <w:footerReference w:type="even" r:id="rId31"/>
      <w:footerReference w:type="default" r:id="rId32"/>
      <w:pgSz w:w="11906" w:h="16838"/>
      <w:pgMar w:top="1134" w:right="851" w:bottom="1701" w:left="851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2BF" w:rsidRDefault="002562BF" w:rsidP="0003689D">
      <w:pPr>
        <w:spacing w:after="0"/>
      </w:pPr>
      <w:r>
        <w:separator/>
      </w:r>
    </w:p>
  </w:endnote>
  <w:endnote w:type="continuationSeparator" w:id="0">
    <w:p w:rsidR="002562BF" w:rsidRDefault="002562BF" w:rsidP="0003689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788" w:rsidRDefault="00D5281B" w:rsidP="00001298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2C1788"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:rsidR="002C1788" w:rsidRDefault="002C1788" w:rsidP="00001298">
    <w:pPr>
      <w:pStyle w:val="Sidefo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788" w:rsidRPr="00C60288" w:rsidRDefault="00D5281B" w:rsidP="00001298">
    <w:pPr>
      <w:pStyle w:val="Sidefod"/>
      <w:framePr w:wrap="around" w:vAnchor="text" w:hAnchor="margin" w:xAlign="right" w:y="1"/>
      <w:rPr>
        <w:rStyle w:val="Sidetal"/>
        <w:b/>
        <w:color w:val="8DB3E2"/>
      </w:rPr>
    </w:pPr>
    <w:r w:rsidRPr="00C60288">
      <w:rPr>
        <w:rStyle w:val="Sidetal"/>
        <w:b/>
        <w:color w:val="8DB3E2"/>
      </w:rPr>
      <w:fldChar w:fldCharType="begin"/>
    </w:r>
    <w:r w:rsidR="002C1788" w:rsidRPr="00C60288">
      <w:rPr>
        <w:rStyle w:val="Sidetal"/>
        <w:b/>
        <w:color w:val="8DB3E2"/>
      </w:rPr>
      <w:instrText xml:space="preserve">PAGE  </w:instrText>
    </w:r>
    <w:r w:rsidRPr="00C60288">
      <w:rPr>
        <w:rStyle w:val="Sidetal"/>
        <w:b/>
        <w:color w:val="8DB3E2"/>
      </w:rPr>
      <w:fldChar w:fldCharType="separate"/>
    </w:r>
    <w:r w:rsidR="0058598B">
      <w:rPr>
        <w:rStyle w:val="Sidetal"/>
        <w:b/>
        <w:noProof/>
        <w:color w:val="8DB3E2"/>
      </w:rPr>
      <w:t>1</w:t>
    </w:r>
    <w:r w:rsidRPr="00C60288">
      <w:rPr>
        <w:rStyle w:val="Sidetal"/>
        <w:b/>
        <w:color w:val="8DB3E2"/>
      </w:rPr>
      <w:fldChar w:fldCharType="end"/>
    </w:r>
  </w:p>
  <w:p w:rsidR="002C1788" w:rsidRPr="00DA107E" w:rsidRDefault="002C1788" w:rsidP="00001298">
    <w:pPr>
      <w:pStyle w:val="Sidefod"/>
      <w:tabs>
        <w:tab w:val="clear" w:pos="4819"/>
        <w:tab w:val="center" w:pos="5103"/>
      </w:tabs>
      <w:ind w:right="360"/>
      <w:rPr>
        <w:b/>
        <w:color w:val="8DB3E2"/>
        <w:sz w:val="18"/>
      </w:rPr>
    </w:pPr>
    <w:r>
      <w:rPr>
        <w:b/>
        <w:color w:val="8DB3E2"/>
        <w:sz w:val="18"/>
      </w:rPr>
      <w:t>www.sund-by-net.dk</w:t>
    </w:r>
    <w:r>
      <w:rPr>
        <w:b/>
        <w:color w:val="8DB3E2"/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2BF" w:rsidRDefault="002562BF" w:rsidP="0003689D">
      <w:pPr>
        <w:spacing w:after="0"/>
      </w:pPr>
      <w:r>
        <w:separator/>
      </w:r>
    </w:p>
  </w:footnote>
  <w:footnote w:type="continuationSeparator" w:id="0">
    <w:p w:rsidR="002562BF" w:rsidRDefault="002562BF" w:rsidP="0003689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08C96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5A8DB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3C680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037AB6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ACE10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E9A273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C1A2D7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8680C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48452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EF5434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8B746A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6B6004"/>
    <w:multiLevelType w:val="hybridMultilevel"/>
    <w:tmpl w:val="99AA8D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BA55F9"/>
    <w:multiLevelType w:val="hybridMultilevel"/>
    <w:tmpl w:val="0958CF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D774F4"/>
    <w:multiLevelType w:val="hybridMultilevel"/>
    <w:tmpl w:val="EC64497C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B7541C5"/>
    <w:multiLevelType w:val="hybridMultilevel"/>
    <w:tmpl w:val="EAC6452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6F05DC"/>
    <w:multiLevelType w:val="hybridMultilevel"/>
    <w:tmpl w:val="772E915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4A3ACA"/>
    <w:multiLevelType w:val="hybridMultilevel"/>
    <w:tmpl w:val="C60671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22CB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A2575D"/>
    <w:multiLevelType w:val="hybridMultilevel"/>
    <w:tmpl w:val="A9387808"/>
    <w:lvl w:ilvl="0" w:tplc="E65862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27586E"/>
    <w:multiLevelType w:val="hybridMultilevel"/>
    <w:tmpl w:val="D4E03C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B870BB"/>
    <w:multiLevelType w:val="hybridMultilevel"/>
    <w:tmpl w:val="1B62DD12"/>
    <w:lvl w:ilvl="0" w:tplc="E65862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213585"/>
    <w:multiLevelType w:val="hybridMultilevel"/>
    <w:tmpl w:val="D4AEBF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2C5445"/>
    <w:multiLevelType w:val="hybridMultilevel"/>
    <w:tmpl w:val="256E5E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68A6C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FF0000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FC56D4"/>
    <w:multiLevelType w:val="hybridMultilevel"/>
    <w:tmpl w:val="9370DB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803354"/>
    <w:multiLevelType w:val="hybridMultilevel"/>
    <w:tmpl w:val="DC1CD240"/>
    <w:lvl w:ilvl="0" w:tplc="781E969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4B4E39"/>
    <w:multiLevelType w:val="hybridMultilevel"/>
    <w:tmpl w:val="56403966"/>
    <w:lvl w:ilvl="0" w:tplc="040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>
    <w:nsid w:val="74787C70"/>
    <w:multiLevelType w:val="hybridMultilevel"/>
    <w:tmpl w:val="4AE80C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B73814"/>
    <w:multiLevelType w:val="hybridMultilevel"/>
    <w:tmpl w:val="96C8FFDE"/>
    <w:lvl w:ilvl="0" w:tplc="040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5"/>
  </w:num>
  <w:num w:numId="14">
    <w:abstractNumId w:val="14"/>
  </w:num>
  <w:num w:numId="15">
    <w:abstractNumId w:val="13"/>
  </w:num>
  <w:num w:numId="16">
    <w:abstractNumId w:val="26"/>
  </w:num>
  <w:num w:numId="17">
    <w:abstractNumId w:val="22"/>
  </w:num>
  <w:num w:numId="18">
    <w:abstractNumId w:val="24"/>
  </w:num>
  <w:num w:numId="19">
    <w:abstractNumId w:val="21"/>
  </w:num>
  <w:num w:numId="20">
    <w:abstractNumId w:val="25"/>
  </w:num>
  <w:num w:numId="21">
    <w:abstractNumId w:val="12"/>
  </w:num>
  <w:num w:numId="22">
    <w:abstractNumId w:val="16"/>
  </w:num>
  <w:num w:numId="23">
    <w:abstractNumId w:val="18"/>
  </w:num>
  <w:num w:numId="24">
    <w:abstractNumId w:val="11"/>
  </w:num>
  <w:num w:numId="25">
    <w:abstractNumId w:val="19"/>
  </w:num>
  <w:num w:numId="26">
    <w:abstractNumId w:val="20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6A2"/>
    <w:rsid w:val="00001298"/>
    <w:rsid w:val="0001220A"/>
    <w:rsid w:val="0003689D"/>
    <w:rsid w:val="00036A36"/>
    <w:rsid w:val="00083CDB"/>
    <w:rsid w:val="00095A7E"/>
    <w:rsid w:val="000B430E"/>
    <w:rsid w:val="000C79DD"/>
    <w:rsid w:val="000D308F"/>
    <w:rsid w:val="000E2839"/>
    <w:rsid w:val="000E4530"/>
    <w:rsid w:val="000F0DF3"/>
    <w:rsid w:val="000F5040"/>
    <w:rsid w:val="000F798A"/>
    <w:rsid w:val="00120650"/>
    <w:rsid w:val="00152878"/>
    <w:rsid w:val="001620CE"/>
    <w:rsid w:val="001625B2"/>
    <w:rsid w:val="00180C62"/>
    <w:rsid w:val="001B0BAA"/>
    <w:rsid w:val="001C0F50"/>
    <w:rsid w:val="00211126"/>
    <w:rsid w:val="002562BF"/>
    <w:rsid w:val="00277543"/>
    <w:rsid w:val="00280140"/>
    <w:rsid w:val="002973A6"/>
    <w:rsid w:val="002C1788"/>
    <w:rsid w:val="002E35FD"/>
    <w:rsid w:val="002F5B62"/>
    <w:rsid w:val="00307F98"/>
    <w:rsid w:val="003336A2"/>
    <w:rsid w:val="003560E8"/>
    <w:rsid w:val="003613D1"/>
    <w:rsid w:val="003707F1"/>
    <w:rsid w:val="00373474"/>
    <w:rsid w:val="00387E2B"/>
    <w:rsid w:val="003A5FB4"/>
    <w:rsid w:val="003D4E3F"/>
    <w:rsid w:val="003E2F7E"/>
    <w:rsid w:val="00412886"/>
    <w:rsid w:val="00417BB6"/>
    <w:rsid w:val="00422FD8"/>
    <w:rsid w:val="0044226F"/>
    <w:rsid w:val="004422E2"/>
    <w:rsid w:val="00447DF9"/>
    <w:rsid w:val="004A1F86"/>
    <w:rsid w:val="004A5720"/>
    <w:rsid w:val="004F4422"/>
    <w:rsid w:val="005262C3"/>
    <w:rsid w:val="005730D6"/>
    <w:rsid w:val="0058598B"/>
    <w:rsid w:val="005A7E72"/>
    <w:rsid w:val="005C0147"/>
    <w:rsid w:val="00607D7E"/>
    <w:rsid w:val="00614B1E"/>
    <w:rsid w:val="0064204F"/>
    <w:rsid w:val="006B45AD"/>
    <w:rsid w:val="006E5BBE"/>
    <w:rsid w:val="00703CAF"/>
    <w:rsid w:val="00712052"/>
    <w:rsid w:val="00714490"/>
    <w:rsid w:val="0072725E"/>
    <w:rsid w:val="00727C97"/>
    <w:rsid w:val="00743E3E"/>
    <w:rsid w:val="00762AAB"/>
    <w:rsid w:val="007876CA"/>
    <w:rsid w:val="007A40ED"/>
    <w:rsid w:val="007F35D9"/>
    <w:rsid w:val="007F52FA"/>
    <w:rsid w:val="00804810"/>
    <w:rsid w:val="00804B5F"/>
    <w:rsid w:val="0083146D"/>
    <w:rsid w:val="00831C4B"/>
    <w:rsid w:val="00862F12"/>
    <w:rsid w:val="00874C9F"/>
    <w:rsid w:val="00886607"/>
    <w:rsid w:val="00886F6D"/>
    <w:rsid w:val="008A5F4E"/>
    <w:rsid w:val="008E0913"/>
    <w:rsid w:val="008F75ED"/>
    <w:rsid w:val="00942DCF"/>
    <w:rsid w:val="009A7A57"/>
    <w:rsid w:val="009C7985"/>
    <w:rsid w:val="009D1FB2"/>
    <w:rsid w:val="009E3A58"/>
    <w:rsid w:val="00A1065C"/>
    <w:rsid w:val="00A348AE"/>
    <w:rsid w:val="00A55005"/>
    <w:rsid w:val="00A55412"/>
    <w:rsid w:val="00A64F55"/>
    <w:rsid w:val="00A674CA"/>
    <w:rsid w:val="00A7098C"/>
    <w:rsid w:val="00A96F76"/>
    <w:rsid w:val="00AD13BF"/>
    <w:rsid w:val="00B21AAC"/>
    <w:rsid w:val="00B21DA3"/>
    <w:rsid w:val="00B26350"/>
    <w:rsid w:val="00B26A50"/>
    <w:rsid w:val="00B438DE"/>
    <w:rsid w:val="00B440D2"/>
    <w:rsid w:val="00B61BC3"/>
    <w:rsid w:val="00B8799F"/>
    <w:rsid w:val="00BA10C9"/>
    <w:rsid w:val="00BD083D"/>
    <w:rsid w:val="00BD205E"/>
    <w:rsid w:val="00BE296C"/>
    <w:rsid w:val="00BE4B02"/>
    <w:rsid w:val="00C02614"/>
    <w:rsid w:val="00C20476"/>
    <w:rsid w:val="00C2362E"/>
    <w:rsid w:val="00C35BAB"/>
    <w:rsid w:val="00C85DAE"/>
    <w:rsid w:val="00C95DD9"/>
    <w:rsid w:val="00D04D5E"/>
    <w:rsid w:val="00D14E56"/>
    <w:rsid w:val="00D5281B"/>
    <w:rsid w:val="00D7734C"/>
    <w:rsid w:val="00DD6390"/>
    <w:rsid w:val="00DD6E55"/>
    <w:rsid w:val="00E41B8C"/>
    <w:rsid w:val="00E41EE1"/>
    <w:rsid w:val="00E50B67"/>
    <w:rsid w:val="00E63AA1"/>
    <w:rsid w:val="00EC5DEF"/>
    <w:rsid w:val="00EE5834"/>
    <w:rsid w:val="00F0499A"/>
    <w:rsid w:val="00F1685F"/>
    <w:rsid w:val="00F21CE1"/>
    <w:rsid w:val="00F42E46"/>
    <w:rsid w:val="00F47278"/>
    <w:rsid w:val="00F501E1"/>
    <w:rsid w:val="00F52BDA"/>
    <w:rsid w:val="00F55480"/>
    <w:rsid w:val="00F72DC9"/>
    <w:rsid w:val="00F72FEC"/>
    <w:rsid w:val="00F947E7"/>
    <w:rsid w:val="00FE33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7"/>
    <o:shapelayout v:ext="edit">
      <o:idmap v:ext="edit" data="1"/>
      <o:rules v:ext="edit">
        <o:r id="V:Rule2" type="connector" idref="#AutoShape 8"/>
      </o:rules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1B5F52"/>
    <w:pPr>
      <w:spacing w:after="200"/>
    </w:pPr>
    <w:rPr>
      <w:rFonts w:ascii="Calibri" w:hAnsi="Calibri"/>
      <w:sz w:val="22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935CBF"/>
    <w:pPr>
      <w:keepNext/>
      <w:spacing w:before="240" w:after="60"/>
      <w:outlineLvl w:val="0"/>
    </w:pPr>
    <w:rPr>
      <w:rFonts w:eastAsia="Times New Roman"/>
      <w:b/>
      <w:bCs/>
      <w:kern w:val="32"/>
      <w:sz w:val="28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935CBF"/>
    <w:pPr>
      <w:keepNext/>
      <w:spacing w:before="240" w:after="60"/>
      <w:outlineLvl w:val="1"/>
    </w:pPr>
    <w:rPr>
      <w:rFonts w:eastAsia="Times New Roman"/>
      <w:b/>
      <w:bCs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935CBF"/>
    <w:pPr>
      <w:keepNext/>
      <w:spacing w:before="240" w:after="60"/>
      <w:outlineLvl w:val="2"/>
    </w:pPr>
    <w:rPr>
      <w:rFonts w:eastAsia="Times New Roman"/>
      <w:b/>
      <w:bCs/>
      <w:i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semiHidden/>
    <w:rsid w:val="007F68C9"/>
    <w:pPr>
      <w:spacing w:after="200"/>
    </w:pPr>
    <w:rPr>
      <w:noProof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hoved">
    <w:name w:val="header"/>
    <w:basedOn w:val="Normal"/>
    <w:link w:val="SidehovedTegn"/>
    <w:uiPriority w:val="99"/>
    <w:semiHidden/>
    <w:unhideWhenUsed/>
    <w:rsid w:val="003336A2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3336A2"/>
    <w:rPr>
      <w:sz w:val="24"/>
    </w:rPr>
  </w:style>
  <w:style w:type="paragraph" w:styleId="Sidefod">
    <w:name w:val="footer"/>
    <w:basedOn w:val="Normal"/>
    <w:link w:val="SidefodTegn"/>
    <w:uiPriority w:val="99"/>
    <w:semiHidden/>
    <w:unhideWhenUsed/>
    <w:rsid w:val="003336A2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3336A2"/>
    <w:rPr>
      <w:sz w:val="24"/>
    </w:rPr>
  </w:style>
  <w:style w:type="character" w:styleId="Sidetal">
    <w:name w:val="page number"/>
    <w:basedOn w:val="Standardskrifttypeiafsnit"/>
    <w:uiPriority w:val="99"/>
    <w:semiHidden/>
    <w:unhideWhenUsed/>
    <w:rsid w:val="003336A2"/>
  </w:style>
  <w:style w:type="paragraph" w:customStyle="1" w:styleId="Adresse">
    <w:name w:val="Adresse"/>
    <w:basedOn w:val="Normal"/>
    <w:qFormat/>
    <w:rsid w:val="00FE68A6"/>
    <w:pPr>
      <w:spacing w:after="0"/>
      <w:jc w:val="right"/>
    </w:pPr>
    <w:rPr>
      <w:rFonts w:ascii="Arial" w:hAnsi="Arial"/>
      <w:b/>
      <w:color w:val="5C97BA"/>
      <w:sz w:val="16"/>
      <w:szCs w:val="24"/>
    </w:rPr>
  </w:style>
  <w:style w:type="character" w:customStyle="1" w:styleId="Overskrift1Tegn">
    <w:name w:val="Overskrift 1 Tegn"/>
    <w:basedOn w:val="Standardskrifttypeiafsnit"/>
    <w:link w:val="Overskrift1"/>
    <w:rsid w:val="00935CBF"/>
    <w:rPr>
      <w:rFonts w:ascii="Calibri" w:eastAsia="Times New Roman" w:hAnsi="Calibri" w:cs="Times New Roman"/>
      <w:b/>
      <w:bCs/>
      <w:kern w:val="32"/>
      <w:sz w:val="28"/>
      <w:szCs w:val="32"/>
      <w:lang w:eastAsia="en-US"/>
    </w:rPr>
  </w:style>
  <w:style w:type="character" w:customStyle="1" w:styleId="Overskrift2Tegn">
    <w:name w:val="Overskrift 2 Tegn"/>
    <w:basedOn w:val="Standardskrifttypeiafsnit"/>
    <w:link w:val="Overskrift2"/>
    <w:rsid w:val="00935CBF"/>
    <w:rPr>
      <w:rFonts w:ascii="Calibri" w:eastAsia="Times New Roman" w:hAnsi="Calibri" w:cs="Times New Roman"/>
      <w:b/>
      <w:bCs/>
      <w:iCs/>
      <w:sz w:val="22"/>
      <w:szCs w:val="28"/>
      <w:lang w:eastAsia="en-US"/>
    </w:rPr>
  </w:style>
  <w:style w:type="character" w:customStyle="1" w:styleId="Overskrift3Tegn">
    <w:name w:val="Overskrift 3 Tegn"/>
    <w:basedOn w:val="Standardskrifttypeiafsnit"/>
    <w:link w:val="Overskrift3"/>
    <w:rsid w:val="00935CBF"/>
    <w:rPr>
      <w:rFonts w:ascii="Calibri" w:eastAsia="Times New Roman" w:hAnsi="Calibri" w:cs="Times New Roman"/>
      <w:b/>
      <w:bCs/>
      <w:i/>
      <w:sz w:val="22"/>
      <w:szCs w:val="26"/>
      <w:lang w:eastAsia="en-US"/>
    </w:rPr>
  </w:style>
  <w:style w:type="paragraph" w:customStyle="1" w:styleId="xBookAntiqua">
    <w:name w:val="x Book Antiqua"/>
    <w:basedOn w:val="Normal"/>
    <w:qFormat/>
    <w:rsid w:val="002F1E3B"/>
    <w:pPr>
      <w:spacing w:line="260" w:lineRule="exact"/>
    </w:pPr>
    <w:rPr>
      <w:rFonts w:ascii="Book Antiqua" w:hAnsi="Book Antiqua"/>
      <w:color w:val="000000"/>
      <w:sz w:val="20"/>
    </w:rPr>
  </w:style>
  <w:style w:type="character" w:styleId="Hyperlink">
    <w:name w:val="Hyperlink"/>
    <w:basedOn w:val="Standardskrifttypeiafsnit"/>
    <w:rsid w:val="00B21AA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21AAC"/>
    <w:pPr>
      <w:spacing w:after="259" w:line="234" w:lineRule="atLeast"/>
    </w:pPr>
    <w:rPr>
      <w:rFonts w:ascii="Times New Roman" w:eastAsia="Times New Roman" w:hAnsi="Times New Roman"/>
      <w:color w:val="363636"/>
      <w:sz w:val="17"/>
      <w:szCs w:val="17"/>
      <w:lang w:eastAsia="da-DK"/>
    </w:rPr>
  </w:style>
  <w:style w:type="paragraph" w:styleId="Markeringsbobletekst">
    <w:name w:val="Balloon Text"/>
    <w:basedOn w:val="Normal"/>
    <w:link w:val="MarkeringsbobletekstTegn"/>
    <w:rsid w:val="00BA10C9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BA10C9"/>
    <w:rPr>
      <w:rFonts w:ascii="Tahoma" w:hAnsi="Tahoma" w:cs="Tahoma"/>
      <w:sz w:val="16"/>
      <w:szCs w:val="16"/>
      <w:lang w:eastAsia="en-US"/>
    </w:rPr>
  </w:style>
  <w:style w:type="table" w:styleId="Tabel-Gitter">
    <w:name w:val="Table Grid"/>
    <w:basedOn w:val="Tabel-Normal"/>
    <w:rsid w:val="009D1FB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9D1FB2"/>
    <w:pPr>
      <w:spacing w:after="0"/>
      <w:ind w:left="720"/>
      <w:contextualSpacing/>
    </w:pPr>
    <w:rPr>
      <w:rFonts w:ascii="Times New Roman" w:eastAsia="Times New Roman" w:hAnsi="Times New Roman"/>
      <w:sz w:val="24"/>
      <w:szCs w:val="24"/>
      <w:lang w:eastAsia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1B5F52"/>
    <w:pPr>
      <w:spacing w:after="200"/>
    </w:pPr>
    <w:rPr>
      <w:rFonts w:ascii="Calibri" w:hAnsi="Calibri"/>
      <w:sz w:val="22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935CBF"/>
    <w:pPr>
      <w:keepNext/>
      <w:spacing w:before="240" w:after="60"/>
      <w:outlineLvl w:val="0"/>
    </w:pPr>
    <w:rPr>
      <w:rFonts w:eastAsia="Times New Roman"/>
      <w:b/>
      <w:bCs/>
      <w:kern w:val="32"/>
      <w:sz w:val="28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935CBF"/>
    <w:pPr>
      <w:keepNext/>
      <w:spacing w:before="240" w:after="60"/>
      <w:outlineLvl w:val="1"/>
    </w:pPr>
    <w:rPr>
      <w:rFonts w:eastAsia="Times New Roman"/>
      <w:b/>
      <w:bCs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935CBF"/>
    <w:pPr>
      <w:keepNext/>
      <w:spacing w:before="240" w:after="60"/>
      <w:outlineLvl w:val="2"/>
    </w:pPr>
    <w:rPr>
      <w:rFonts w:eastAsia="Times New Roman"/>
      <w:b/>
      <w:bCs/>
      <w:i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semiHidden/>
    <w:rsid w:val="007F68C9"/>
    <w:pPr>
      <w:spacing w:after="200"/>
    </w:pPr>
    <w:rPr>
      <w:noProof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hoved">
    <w:name w:val="header"/>
    <w:basedOn w:val="Normal"/>
    <w:link w:val="SidehovedTegn"/>
    <w:uiPriority w:val="99"/>
    <w:semiHidden/>
    <w:unhideWhenUsed/>
    <w:rsid w:val="003336A2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3336A2"/>
    <w:rPr>
      <w:sz w:val="24"/>
    </w:rPr>
  </w:style>
  <w:style w:type="paragraph" w:styleId="Sidefod">
    <w:name w:val="footer"/>
    <w:basedOn w:val="Normal"/>
    <w:link w:val="SidefodTegn"/>
    <w:uiPriority w:val="99"/>
    <w:semiHidden/>
    <w:unhideWhenUsed/>
    <w:rsid w:val="003336A2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3336A2"/>
    <w:rPr>
      <w:sz w:val="24"/>
    </w:rPr>
  </w:style>
  <w:style w:type="character" w:styleId="Sidetal">
    <w:name w:val="page number"/>
    <w:basedOn w:val="Standardskrifttypeiafsnit"/>
    <w:uiPriority w:val="99"/>
    <w:semiHidden/>
    <w:unhideWhenUsed/>
    <w:rsid w:val="003336A2"/>
  </w:style>
  <w:style w:type="paragraph" w:customStyle="1" w:styleId="Adresse">
    <w:name w:val="Adresse"/>
    <w:basedOn w:val="Normal"/>
    <w:qFormat/>
    <w:rsid w:val="00FE68A6"/>
    <w:pPr>
      <w:spacing w:after="0"/>
      <w:jc w:val="right"/>
    </w:pPr>
    <w:rPr>
      <w:rFonts w:ascii="Arial" w:hAnsi="Arial"/>
      <w:b/>
      <w:color w:val="5C97BA"/>
      <w:sz w:val="16"/>
      <w:szCs w:val="24"/>
    </w:rPr>
  </w:style>
  <w:style w:type="character" w:customStyle="1" w:styleId="Overskrift1Tegn">
    <w:name w:val="Overskrift 1 Tegn"/>
    <w:basedOn w:val="Standardskrifttypeiafsnit"/>
    <w:link w:val="Overskrift1"/>
    <w:rsid w:val="00935CBF"/>
    <w:rPr>
      <w:rFonts w:ascii="Calibri" w:eastAsia="Times New Roman" w:hAnsi="Calibri" w:cs="Times New Roman"/>
      <w:b/>
      <w:bCs/>
      <w:kern w:val="32"/>
      <w:sz w:val="28"/>
      <w:szCs w:val="32"/>
      <w:lang w:eastAsia="en-US"/>
    </w:rPr>
  </w:style>
  <w:style w:type="character" w:customStyle="1" w:styleId="Overskrift2Tegn">
    <w:name w:val="Overskrift 2 Tegn"/>
    <w:basedOn w:val="Standardskrifttypeiafsnit"/>
    <w:link w:val="Overskrift2"/>
    <w:rsid w:val="00935CBF"/>
    <w:rPr>
      <w:rFonts w:ascii="Calibri" w:eastAsia="Times New Roman" w:hAnsi="Calibri" w:cs="Times New Roman"/>
      <w:b/>
      <w:bCs/>
      <w:iCs/>
      <w:sz w:val="22"/>
      <w:szCs w:val="28"/>
      <w:lang w:eastAsia="en-US"/>
    </w:rPr>
  </w:style>
  <w:style w:type="character" w:customStyle="1" w:styleId="Overskrift3Tegn">
    <w:name w:val="Overskrift 3 Tegn"/>
    <w:basedOn w:val="Standardskrifttypeiafsnit"/>
    <w:link w:val="Overskrift3"/>
    <w:rsid w:val="00935CBF"/>
    <w:rPr>
      <w:rFonts w:ascii="Calibri" w:eastAsia="Times New Roman" w:hAnsi="Calibri" w:cs="Times New Roman"/>
      <w:b/>
      <w:bCs/>
      <w:i/>
      <w:sz w:val="22"/>
      <w:szCs w:val="26"/>
      <w:lang w:eastAsia="en-US"/>
    </w:rPr>
  </w:style>
  <w:style w:type="paragraph" w:customStyle="1" w:styleId="xBookAntiqua">
    <w:name w:val="x Book Antiqua"/>
    <w:basedOn w:val="Normal"/>
    <w:qFormat/>
    <w:rsid w:val="002F1E3B"/>
    <w:pPr>
      <w:spacing w:line="260" w:lineRule="exact"/>
    </w:pPr>
    <w:rPr>
      <w:rFonts w:ascii="Book Antiqua" w:hAnsi="Book Antiqua"/>
      <w:color w:val="000000"/>
      <w:sz w:val="20"/>
    </w:rPr>
  </w:style>
  <w:style w:type="character" w:styleId="Hyperlink">
    <w:name w:val="Hyperlink"/>
    <w:basedOn w:val="Standardskrifttypeiafsnit"/>
    <w:rsid w:val="00B21AA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21AAC"/>
    <w:pPr>
      <w:spacing w:after="259" w:line="234" w:lineRule="atLeast"/>
    </w:pPr>
    <w:rPr>
      <w:rFonts w:ascii="Times New Roman" w:eastAsia="Times New Roman" w:hAnsi="Times New Roman"/>
      <w:color w:val="363636"/>
      <w:sz w:val="17"/>
      <w:szCs w:val="17"/>
      <w:lang w:eastAsia="da-DK"/>
    </w:rPr>
  </w:style>
  <w:style w:type="paragraph" w:styleId="Markeringsbobletekst">
    <w:name w:val="Balloon Text"/>
    <w:basedOn w:val="Normal"/>
    <w:link w:val="MarkeringsbobletekstTegn"/>
    <w:rsid w:val="00BA10C9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BA10C9"/>
    <w:rPr>
      <w:rFonts w:ascii="Tahoma" w:hAnsi="Tahoma" w:cs="Tahoma"/>
      <w:sz w:val="16"/>
      <w:szCs w:val="16"/>
      <w:lang w:eastAsia="en-US"/>
    </w:rPr>
  </w:style>
  <w:style w:type="table" w:styleId="Tabel-Gitter">
    <w:name w:val="Table Grid"/>
    <w:basedOn w:val="Tabel-Normal"/>
    <w:rsid w:val="009D1FB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9D1FB2"/>
    <w:pPr>
      <w:spacing w:after="0"/>
      <w:ind w:left="720"/>
      <w:contextualSpacing/>
    </w:pPr>
    <w:rPr>
      <w:rFonts w:ascii="Times New Roman" w:eastAsia="Times New Roman" w:hAnsi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9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diagramQuickStyle" Target="diagrams/quickStyle1.xml"/><Relationship Id="rId26" Type="http://schemas.openxmlformats.org/officeDocument/2006/relationships/image" Target="cid:image001.png@01CFE221.A91D6DB0" TargetMode="Externa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diagramLayout" Target="diagrams/layout1.xml"/><Relationship Id="rId25" Type="http://schemas.openxmlformats.org/officeDocument/2006/relationships/image" Target="media/image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5.bin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6.emf"/><Relationship Id="rId28" Type="http://schemas.openxmlformats.org/officeDocument/2006/relationships/hyperlink" Target="http://www.plusperformance.dk" TargetMode="External"/><Relationship Id="rId10" Type="http://schemas.openxmlformats.org/officeDocument/2006/relationships/image" Target="media/image2.emf"/><Relationship Id="rId19" Type="http://schemas.openxmlformats.org/officeDocument/2006/relationships/diagramColors" Target="diagrams/colors1.xm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oleObject" Target="embeddings/oleObject4.bin"/><Relationship Id="rId27" Type="http://schemas.openxmlformats.org/officeDocument/2006/relationships/hyperlink" Target="mailto:ditte@plusperformance.dk" TargetMode="External"/><Relationship Id="rId30" Type="http://schemas.openxmlformats.org/officeDocument/2006/relationships/package" Target="embeddings/Microsoft_Excel_Worksheet1.xlsx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5CD8AC4-1F83-44BA-85A6-4A869FD1A16D}" type="doc">
      <dgm:prSet loTypeId="urn:microsoft.com/office/officeart/2005/8/layout/venn1" loCatId="relationship" qsTypeId="urn:microsoft.com/office/officeart/2005/8/quickstyle/simple1" qsCatId="simple" csTypeId="urn:microsoft.com/office/officeart/2005/8/colors/colorful3" csCatId="colorful" phldr="1"/>
      <dgm:spPr/>
    </dgm:pt>
    <dgm:pt modelId="{7797E076-80E4-40D1-B013-F2FBB0732DF4}">
      <dgm:prSet phldrT="[Tekst]"/>
      <dgm:spPr/>
      <dgm:t>
        <a:bodyPr/>
        <a:lstStyle/>
        <a:p>
          <a:r>
            <a:rPr lang="da-DK"/>
            <a:t>Sundere liv for alle - de 7 nationale mål for danskernes sundhed</a:t>
          </a:r>
        </a:p>
      </dgm:t>
    </dgm:pt>
    <dgm:pt modelId="{48E0C643-ADAD-4B34-9620-CFE5842E8341}" type="parTrans" cxnId="{2F9B89E2-4B22-4529-B5BC-A12DBBA22CA2}">
      <dgm:prSet/>
      <dgm:spPr/>
      <dgm:t>
        <a:bodyPr/>
        <a:lstStyle/>
        <a:p>
          <a:endParaRPr lang="da-DK"/>
        </a:p>
      </dgm:t>
    </dgm:pt>
    <dgm:pt modelId="{4FD513CF-DE89-43C2-B405-F2B89D0DAE9D}" type="sibTrans" cxnId="{2F9B89E2-4B22-4529-B5BC-A12DBBA22CA2}">
      <dgm:prSet/>
      <dgm:spPr/>
      <dgm:t>
        <a:bodyPr/>
        <a:lstStyle/>
        <a:p>
          <a:endParaRPr lang="da-DK"/>
        </a:p>
      </dgm:t>
    </dgm:pt>
    <dgm:pt modelId="{5408271B-4585-4720-992E-1F78C44A8578}">
      <dgm:prSet phldrT="[Tekst]"/>
      <dgm:spPr/>
      <dgm:t>
        <a:bodyPr/>
        <a:lstStyle/>
        <a:p>
          <a:r>
            <a:rPr lang="da-DK"/>
            <a:t>Nationale mål for arbejdsmiljø 2020</a:t>
          </a:r>
        </a:p>
      </dgm:t>
    </dgm:pt>
    <dgm:pt modelId="{E34DBACC-8B45-4BA3-855F-4BB799766B6A}" type="parTrans" cxnId="{85639164-D0B0-49D8-AE6D-362ADA4566E3}">
      <dgm:prSet/>
      <dgm:spPr/>
      <dgm:t>
        <a:bodyPr/>
        <a:lstStyle/>
        <a:p>
          <a:endParaRPr lang="da-DK"/>
        </a:p>
      </dgm:t>
    </dgm:pt>
    <dgm:pt modelId="{458C3F56-286B-4DA5-8AAA-BAC785F673AA}" type="sibTrans" cxnId="{85639164-D0B0-49D8-AE6D-362ADA4566E3}">
      <dgm:prSet/>
      <dgm:spPr/>
      <dgm:t>
        <a:bodyPr/>
        <a:lstStyle/>
        <a:p>
          <a:endParaRPr lang="da-DK"/>
        </a:p>
      </dgm:t>
    </dgm:pt>
    <dgm:pt modelId="{160611BF-9B75-4A18-B6A7-AB265C822C77}">
      <dgm:prSet phldrT="[Tekst]"/>
      <dgm:spPr/>
      <dgm:t>
        <a:bodyPr/>
        <a:lstStyle/>
        <a:p>
          <a:r>
            <a:rPr lang="da-DK"/>
            <a:t>Sundhedsstyrelsens Forebyggelsespakker</a:t>
          </a:r>
        </a:p>
      </dgm:t>
    </dgm:pt>
    <dgm:pt modelId="{168D31AA-5E92-4141-BD2B-5124A91C087E}" type="parTrans" cxnId="{A49EA3A9-0C9F-4FC4-9E12-7509D4A03AA0}">
      <dgm:prSet/>
      <dgm:spPr/>
      <dgm:t>
        <a:bodyPr/>
        <a:lstStyle/>
        <a:p>
          <a:endParaRPr lang="da-DK"/>
        </a:p>
      </dgm:t>
    </dgm:pt>
    <dgm:pt modelId="{C7E4CF23-1CAD-405D-828D-E590EA6D600B}" type="sibTrans" cxnId="{A49EA3A9-0C9F-4FC4-9E12-7509D4A03AA0}">
      <dgm:prSet/>
      <dgm:spPr/>
      <dgm:t>
        <a:bodyPr/>
        <a:lstStyle/>
        <a:p>
          <a:endParaRPr lang="da-DK"/>
        </a:p>
      </dgm:t>
    </dgm:pt>
    <dgm:pt modelId="{16D4E68C-8573-47F5-8AB8-2C0E7E64052B}">
      <dgm:prSet phldrT="[Tekst]"/>
      <dgm:spPr/>
      <dgm:t>
        <a:bodyPr/>
        <a:lstStyle/>
        <a:p>
          <a:r>
            <a:rPr lang="da-DK"/>
            <a:t>Sund By Netværkets strategi</a:t>
          </a:r>
        </a:p>
        <a:p>
          <a:r>
            <a:rPr lang="da-DK"/>
            <a:t>2013-2016</a:t>
          </a:r>
        </a:p>
      </dgm:t>
    </dgm:pt>
    <dgm:pt modelId="{4CA03301-6ED0-4875-AB18-A5C01C91A55B}" type="parTrans" cxnId="{459F59C5-57C2-4600-B14F-6B09D93C7667}">
      <dgm:prSet/>
      <dgm:spPr/>
      <dgm:t>
        <a:bodyPr/>
        <a:lstStyle/>
        <a:p>
          <a:endParaRPr lang="da-DK"/>
        </a:p>
      </dgm:t>
    </dgm:pt>
    <dgm:pt modelId="{DCD97DCF-D7E4-4183-A918-2284316ECE60}" type="sibTrans" cxnId="{459F59C5-57C2-4600-B14F-6B09D93C7667}">
      <dgm:prSet/>
      <dgm:spPr/>
      <dgm:t>
        <a:bodyPr/>
        <a:lstStyle/>
        <a:p>
          <a:endParaRPr lang="da-DK"/>
        </a:p>
      </dgm:t>
    </dgm:pt>
    <dgm:pt modelId="{F1D5EA8D-87AD-4771-A555-EDFBBFFC3581}" type="pres">
      <dgm:prSet presAssocID="{F5CD8AC4-1F83-44BA-85A6-4A869FD1A16D}" presName="compositeShape" presStyleCnt="0">
        <dgm:presLayoutVars>
          <dgm:chMax val="7"/>
          <dgm:dir/>
          <dgm:resizeHandles val="exact"/>
        </dgm:presLayoutVars>
      </dgm:prSet>
      <dgm:spPr/>
    </dgm:pt>
    <dgm:pt modelId="{831B6936-4045-4094-A8A3-BEA2A333EA57}" type="pres">
      <dgm:prSet presAssocID="{7797E076-80E4-40D1-B013-F2FBB0732DF4}" presName="circ1" presStyleLbl="vennNode1" presStyleIdx="0" presStyleCnt="4"/>
      <dgm:spPr/>
      <dgm:t>
        <a:bodyPr/>
        <a:lstStyle/>
        <a:p>
          <a:endParaRPr lang="da-DK"/>
        </a:p>
      </dgm:t>
    </dgm:pt>
    <dgm:pt modelId="{4648F748-2594-419C-B285-F59D4A5F63CC}" type="pres">
      <dgm:prSet presAssocID="{7797E076-80E4-40D1-B013-F2FBB0732DF4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da-DK"/>
        </a:p>
      </dgm:t>
    </dgm:pt>
    <dgm:pt modelId="{1BCFE9DA-13BD-49F5-9E23-0D12D156BBD6}" type="pres">
      <dgm:prSet presAssocID="{5408271B-4585-4720-992E-1F78C44A8578}" presName="circ2" presStyleLbl="vennNode1" presStyleIdx="1" presStyleCnt="4"/>
      <dgm:spPr/>
      <dgm:t>
        <a:bodyPr/>
        <a:lstStyle/>
        <a:p>
          <a:endParaRPr lang="da-DK"/>
        </a:p>
      </dgm:t>
    </dgm:pt>
    <dgm:pt modelId="{2AFBB69D-96EE-4544-9277-82D6D284DE46}" type="pres">
      <dgm:prSet presAssocID="{5408271B-4585-4720-992E-1F78C44A8578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da-DK"/>
        </a:p>
      </dgm:t>
    </dgm:pt>
    <dgm:pt modelId="{C45141D3-BE32-4D16-BC93-0496829D2E8A}" type="pres">
      <dgm:prSet presAssocID="{160611BF-9B75-4A18-B6A7-AB265C822C77}" presName="circ3" presStyleLbl="vennNode1" presStyleIdx="2" presStyleCnt="4"/>
      <dgm:spPr/>
      <dgm:t>
        <a:bodyPr/>
        <a:lstStyle/>
        <a:p>
          <a:endParaRPr lang="da-DK"/>
        </a:p>
      </dgm:t>
    </dgm:pt>
    <dgm:pt modelId="{1BF3A9A9-D95C-40B9-94BE-31400A1F8A5A}" type="pres">
      <dgm:prSet presAssocID="{160611BF-9B75-4A18-B6A7-AB265C822C77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da-DK"/>
        </a:p>
      </dgm:t>
    </dgm:pt>
    <dgm:pt modelId="{10F9DDB5-BE57-462B-B6FF-41FA7CF7EEDC}" type="pres">
      <dgm:prSet presAssocID="{16D4E68C-8573-47F5-8AB8-2C0E7E64052B}" presName="circ4" presStyleLbl="vennNode1" presStyleIdx="3" presStyleCnt="4"/>
      <dgm:spPr/>
      <dgm:t>
        <a:bodyPr/>
        <a:lstStyle/>
        <a:p>
          <a:endParaRPr lang="da-DK"/>
        </a:p>
      </dgm:t>
    </dgm:pt>
    <dgm:pt modelId="{D93C3822-3168-489B-9194-43685C6C2767}" type="pres">
      <dgm:prSet presAssocID="{16D4E68C-8573-47F5-8AB8-2C0E7E64052B}" presName="circ4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da-DK"/>
        </a:p>
      </dgm:t>
    </dgm:pt>
  </dgm:ptLst>
  <dgm:cxnLst>
    <dgm:cxn modelId="{85639164-D0B0-49D8-AE6D-362ADA4566E3}" srcId="{F5CD8AC4-1F83-44BA-85A6-4A869FD1A16D}" destId="{5408271B-4585-4720-992E-1F78C44A8578}" srcOrd="1" destOrd="0" parTransId="{E34DBACC-8B45-4BA3-855F-4BB799766B6A}" sibTransId="{458C3F56-286B-4DA5-8AAA-BAC785F673AA}"/>
    <dgm:cxn modelId="{9DEB3527-257D-4BEF-9FC2-EFA6BB1D8710}" type="presOf" srcId="{F5CD8AC4-1F83-44BA-85A6-4A869FD1A16D}" destId="{F1D5EA8D-87AD-4771-A555-EDFBBFFC3581}" srcOrd="0" destOrd="0" presId="urn:microsoft.com/office/officeart/2005/8/layout/venn1"/>
    <dgm:cxn modelId="{459F59C5-57C2-4600-B14F-6B09D93C7667}" srcId="{F5CD8AC4-1F83-44BA-85A6-4A869FD1A16D}" destId="{16D4E68C-8573-47F5-8AB8-2C0E7E64052B}" srcOrd="3" destOrd="0" parTransId="{4CA03301-6ED0-4875-AB18-A5C01C91A55B}" sibTransId="{DCD97DCF-D7E4-4183-A918-2284316ECE60}"/>
    <dgm:cxn modelId="{9AB1AD72-8559-45E9-9FB3-095680FCFD34}" type="presOf" srcId="{7797E076-80E4-40D1-B013-F2FBB0732DF4}" destId="{831B6936-4045-4094-A8A3-BEA2A333EA57}" srcOrd="0" destOrd="0" presId="urn:microsoft.com/office/officeart/2005/8/layout/venn1"/>
    <dgm:cxn modelId="{EAB3ACE7-56E7-4984-95CB-64EBA2C80729}" type="presOf" srcId="{160611BF-9B75-4A18-B6A7-AB265C822C77}" destId="{1BF3A9A9-D95C-40B9-94BE-31400A1F8A5A}" srcOrd="1" destOrd="0" presId="urn:microsoft.com/office/officeart/2005/8/layout/venn1"/>
    <dgm:cxn modelId="{74041777-23B5-4DAA-BE91-ADBBCD6D337F}" type="presOf" srcId="{16D4E68C-8573-47F5-8AB8-2C0E7E64052B}" destId="{10F9DDB5-BE57-462B-B6FF-41FA7CF7EEDC}" srcOrd="0" destOrd="0" presId="urn:microsoft.com/office/officeart/2005/8/layout/venn1"/>
    <dgm:cxn modelId="{A49EA3A9-0C9F-4FC4-9E12-7509D4A03AA0}" srcId="{F5CD8AC4-1F83-44BA-85A6-4A869FD1A16D}" destId="{160611BF-9B75-4A18-B6A7-AB265C822C77}" srcOrd="2" destOrd="0" parTransId="{168D31AA-5E92-4141-BD2B-5124A91C087E}" sibTransId="{C7E4CF23-1CAD-405D-828D-E590EA6D600B}"/>
    <dgm:cxn modelId="{2F9B89E2-4B22-4529-B5BC-A12DBBA22CA2}" srcId="{F5CD8AC4-1F83-44BA-85A6-4A869FD1A16D}" destId="{7797E076-80E4-40D1-B013-F2FBB0732DF4}" srcOrd="0" destOrd="0" parTransId="{48E0C643-ADAD-4B34-9620-CFE5842E8341}" sibTransId="{4FD513CF-DE89-43C2-B405-F2B89D0DAE9D}"/>
    <dgm:cxn modelId="{CBC312BB-86ED-4B7F-A7B0-CB5183044D47}" type="presOf" srcId="{160611BF-9B75-4A18-B6A7-AB265C822C77}" destId="{C45141D3-BE32-4D16-BC93-0496829D2E8A}" srcOrd="0" destOrd="0" presId="urn:microsoft.com/office/officeart/2005/8/layout/venn1"/>
    <dgm:cxn modelId="{9546A6CF-189A-442F-BC84-7E7D441D60F4}" type="presOf" srcId="{5408271B-4585-4720-992E-1F78C44A8578}" destId="{2AFBB69D-96EE-4544-9277-82D6D284DE46}" srcOrd="1" destOrd="0" presId="urn:microsoft.com/office/officeart/2005/8/layout/venn1"/>
    <dgm:cxn modelId="{A4F67250-66C3-4058-A3C3-4B871FF5732A}" type="presOf" srcId="{16D4E68C-8573-47F5-8AB8-2C0E7E64052B}" destId="{D93C3822-3168-489B-9194-43685C6C2767}" srcOrd="1" destOrd="0" presId="urn:microsoft.com/office/officeart/2005/8/layout/venn1"/>
    <dgm:cxn modelId="{DAD87A2F-6A3C-40B9-B169-8CA9BFAA86B3}" type="presOf" srcId="{5408271B-4585-4720-992E-1F78C44A8578}" destId="{1BCFE9DA-13BD-49F5-9E23-0D12D156BBD6}" srcOrd="0" destOrd="0" presId="urn:microsoft.com/office/officeart/2005/8/layout/venn1"/>
    <dgm:cxn modelId="{6694E92B-2AF6-418F-B064-706BAAB9FEC8}" type="presOf" srcId="{7797E076-80E4-40D1-B013-F2FBB0732DF4}" destId="{4648F748-2594-419C-B285-F59D4A5F63CC}" srcOrd="1" destOrd="0" presId="urn:microsoft.com/office/officeart/2005/8/layout/venn1"/>
    <dgm:cxn modelId="{33B31D42-29F9-404C-A0F0-870E12557CC0}" type="presParOf" srcId="{F1D5EA8D-87AD-4771-A555-EDFBBFFC3581}" destId="{831B6936-4045-4094-A8A3-BEA2A333EA57}" srcOrd="0" destOrd="0" presId="urn:microsoft.com/office/officeart/2005/8/layout/venn1"/>
    <dgm:cxn modelId="{5CAEDFFE-60A7-4DEB-919A-F4037E4862DC}" type="presParOf" srcId="{F1D5EA8D-87AD-4771-A555-EDFBBFFC3581}" destId="{4648F748-2594-419C-B285-F59D4A5F63CC}" srcOrd="1" destOrd="0" presId="urn:microsoft.com/office/officeart/2005/8/layout/venn1"/>
    <dgm:cxn modelId="{2BB99282-B7E6-4649-82FC-B923125A967D}" type="presParOf" srcId="{F1D5EA8D-87AD-4771-A555-EDFBBFFC3581}" destId="{1BCFE9DA-13BD-49F5-9E23-0D12D156BBD6}" srcOrd="2" destOrd="0" presId="urn:microsoft.com/office/officeart/2005/8/layout/venn1"/>
    <dgm:cxn modelId="{F8C648DB-15D5-4B95-9A86-7F3818FE77AD}" type="presParOf" srcId="{F1D5EA8D-87AD-4771-A555-EDFBBFFC3581}" destId="{2AFBB69D-96EE-4544-9277-82D6D284DE46}" srcOrd="3" destOrd="0" presId="urn:microsoft.com/office/officeart/2005/8/layout/venn1"/>
    <dgm:cxn modelId="{99C55D98-94A1-48BC-85BD-00D4398352F4}" type="presParOf" srcId="{F1D5EA8D-87AD-4771-A555-EDFBBFFC3581}" destId="{C45141D3-BE32-4D16-BC93-0496829D2E8A}" srcOrd="4" destOrd="0" presId="urn:microsoft.com/office/officeart/2005/8/layout/venn1"/>
    <dgm:cxn modelId="{E8FD21A5-8838-4475-A45E-50BA88C42D67}" type="presParOf" srcId="{F1D5EA8D-87AD-4771-A555-EDFBBFFC3581}" destId="{1BF3A9A9-D95C-40B9-94BE-31400A1F8A5A}" srcOrd="5" destOrd="0" presId="urn:microsoft.com/office/officeart/2005/8/layout/venn1"/>
    <dgm:cxn modelId="{C1DD3961-B64F-47E6-B82B-2FBF95B4EBA5}" type="presParOf" srcId="{F1D5EA8D-87AD-4771-A555-EDFBBFFC3581}" destId="{10F9DDB5-BE57-462B-B6FF-41FA7CF7EEDC}" srcOrd="6" destOrd="0" presId="urn:microsoft.com/office/officeart/2005/8/layout/venn1"/>
    <dgm:cxn modelId="{F3466DCD-BE20-45BD-A08C-77FE1F64060F}" type="presParOf" srcId="{F1D5EA8D-87AD-4771-A555-EDFBBFFC3581}" destId="{D93C3822-3168-489B-9194-43685C6C2767}" srcOrd="7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1B6936-4045-4094-A8A3-BEA2A333EA57}">
      <dsp:nvSpPr>
        <dsp:cNvPr id="0" name=""/>
        <dsp:cNvSpPr/>
      </dsp:nvSpPr>
      <dsp:spPr>
        <a:xfrm>
          <a:off x="930005" y="19446"/>
          <a:ext cx="1011204" cy="1011204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a-DK" sz="600" kern="1200"/>
            <a:t>Sundere liv for alle - de 7 nationale mål for danskernes sundhed</a:t>
          </a:r>
        </a:p>
      </dsp:txBody>
      <dsp:txXfrm>
        <a:off x="1046683" y="155569"/>
        <a:ext cx="777849" cy="320862"/>
      </dsp:txXfrm>
    </dsp:sp>
    <dsp:sp modelId="{1BCFE9DA-13BD-49F5-9E23-0D12D156BBD6}">
      <dsp:nvSpPr>
        <dsp:cNvPr id="0" name=""/>
        <dsp:cNvSpPr/>
      </dsp:nvSpPr>
      <dsp:spPr>
        <a:xfrm>
          <a:off x="1377269" y="466709"/>
          <a:ext cx="1011204" cy="1011204"/>
        </a:xfrm>
        <a:prstGeom prst="ellipse">
          <a:avLst/>
        </a:prstGeom>
        <a:solidFill>
          <a:schemeClr val="accent3">
            <a:alpha val="50000"/>
            <a:hueOff val="3750088"/>
            <a:satOff val="-5627"/>
            <a:lumOff val="-91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a-DK" sz="600" kern="1200"/>
            <a:t>Nationale mål for arbejdsmiljø 2020</a:t>
          </a:r>
        </a:p>
      </dsp:txBody>
      <dsp:txXfrm>
        <a:off x="1921764" y="583387"/>
        <a:ext cx="388924" cy="777849"/>
      </dsp:txXfrm>
    </dsp:sp>
    <dsp:sp modelId="{C45141D3-BE32-4D16-BC93-0496829D2E8A}">
      <dsp:nvSpPr>
        <dsp:cNvPr id="0" name=""/>
        <dsp:cNvSpPr/>
      </dsp:nvSpPr>
      <dsp:spPr>
        <a:xfrm>
          <a:off x="930005" y="913973"/>
          <a:ext cx="1011204" cy="1011204"/>
        </a:xfrm>
        <a:prstGeom prst="ellipse">
          <a:avLst/>
        </a:prstGeom>
        <a:solidFill>
          <a:schemeClr val="accent3">
            <a:alpha val="50000"/>
            <a:hueOff val="7500176"/>
            <a:satOff val="-11253"/>
            <a:lumOff val="-183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a-DK" sz="600" kern="1200"/>
            <a:t>Sundhedsstyrelsens Forebyggelsespakker</a:t>
          </a:r>
        </a:p>
      </dsp:txBody>
      <dsp:txXfrm>
        <a:off x="1046683" y="1468191"/>
        <a:ext cx="777849" cy="320862"/>
      </dsp:txXfrm>
    </dsp:sp>
    <dsp:sp modelId="{10F9DDB5-BE57-462B-B6FF-41FA7CF7EEDC}">
      <dsp:nvSpPr>
        <dsp:cNvPr id="0" name=""/>
        <dsp:cNvSpPr/>
      </dsp:nvSpPr>
      <dsp:spPr>
        <a:xfrm>
          <a:off x="482742" y="466709"/>
          <a:ext cx="1011204" cy="1011204"/>
        </a:xfrm>
        <a:prstGeom prst="ellipse">
          <a:avLst/>
        </a:prstGeom>
        <a:solidFill>
          <a:schemeClr val="accent3">
            <a:alpha val="50000"/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a-DK" sz="600" kern="1200"/>
            <a:t>Sund By Netværkets strategi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a-DK" sz="600" kern="1200"/>
            <a:t>2013-2016</a:t>
          </a:r>
        </a:p>
      </dsp:txBody>
      <dsp:txXfrm>
        <a:off x="560527" y="583387"/>
        <a:ext cx="388924" cy="7778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06400-9BF5-4547-AA1D-B93EF7632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A515A01F.dotm</Template>
  <TotalTime>1</TotalTime>
  <Pages>6</Pages>
  <Words>1188</Words>
  <Characters>7249</Characters>
  <Application>Microsoft Office Word</Application>
  <DocSecurity>4</DocSecurity>
  <Lines>60</Lines>
  <Paragraphs>16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5" baseType="lpstr">
      <vt:lpstr/>
      <vt:lpstr/>
      <vt:lpstr>Overskrift 1</vt:lpstr>
      <vt:lpstr>    Overskrift 2</vt:lpstr>
      <vt:lpstr>        Overskrift 3</vt:lpstr>
    </vt:vector>
  </TitlesOfParts>
  <Company>29897200</Company>
  <LinksUpToDate>false</LinksUpToDate>
  <CharactersWithSpaces>8421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Dyrvig</dc:creator>
  <cp:lastModifiedBy>Jonathan Faarborg Lehmann</cp:lastModifiedBy>
  <cp:revision>2</cp:revision>
  <cp:lastPrinted>2010-05-04T12:30:00Z</cp:lastPrinted>
  <dcterms:created xsi:type="dcterms:W3CDTF">2014-10-27T13:23:00Z</dcterms:created>
  <dcterms:modified xsi:type="dcterms:W3CDTF">2014-10-27T13:23:00Z</dcterms:modified>
</cp:coreProperties>
</file>